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228" w:rsidRDefault="00AC7E66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0" distR="0" simplePos="0" relativeHeight="251650048" behindDoc="0" locked="0" layoutInCell="1" allowOverlap="1" wp14:anchorId="5AD161A1" wp14:editId="2D9B4890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2019300" cy="4895850"/>
            <wp:effectExtent l="0" t="0" r="0" b="0"/>
            <wp:wrapNone/>
            <wp:docPr id="1026" name="图片 7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7178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299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59D"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D9559D">
        <w:instrText>ADDIN CNKISM.UserStyle</w:instrText>
      </w:r>
      <w:r w:rsidR="00D9559D">
        <w:fldChar w:fldCharType="end"/>
      </w:r>
    </w:p>
    <w:p w:rsidR="00FE1228" w:rsidRDefault="00FE12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E1228" w:rsidRDefault="00FE12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E1228" w:rsidRDefault="00FE1228"/>
    <w:p w:rsidR="00FE1228" w:rsidRDefault="00D9559D">
      <w:r>
        <w:rPr>
          <w:noProof/>
        </w:rPr>
        <w:drawing>
          <wp:anchor distT="0" distB="0" distL="0" distR="0" simplePos="0" relativeHeight="251651072" behindDoc="0" locked="0" layoutInCell="1" allowOverlap="1" wp14:anchorId="1001A336" wp14:editId="29DF0D30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5003800" cy="2242820"/>
            <wp:effectExtent l="0" t="0" r="0" b="0"/>
            <wp:wrapNone/>
            <wp:docPr id="1027" name="图片 7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7175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6D09A840" wp14:editId="268899D6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1028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>
                          <wps:cNvPr id="2" name="任意多边形 2"/>
                          <wps:cNvSpPr/>
                          <wps:spPr>
                            <a:xfrm rot="-792879">
                              <a:off x="42" y="158771"/>
                              <a:ext cx="225" cy="2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" name="任意多边形 3"/>
                          <wps:cNvSpPr/>
                          <wps:spPr>
                            <a:xfrm rot="-792879">
                              <a:off x="314" y="158997"/>
                              <a:ext cx="225" cy="2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4" name="组合 4"/>
                        <wpg:cNvGrpSpPr/>
                        <wpg:grpSpPr>
                          <a:xfrm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>
                          <wps:cNvPr id="5" name="任意多边形 5"/>
                          <wps:cNvSpPr/>
                          <wps:spPr>
                            <a:xfrm rot="-792879">
                              <a:off x="0" y="158750"/>
                              <a:ext cx="225" cy="2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" name="任意多边形 6"/>
                          <wps:cNvSpPr/>
                          <wps:spPr>
                            <a:xfrm rot="-792879">
                              <a:off x="272" y="158976"/>
                              <a:ext cx="225" cy="2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Group 172" o:spid="_x0000_s1026" o:spt="203" style="position:absolute;left:0pt;margin-left:-89.3pt;margin-top:405.15pt;height:44pt;width:46.85pt;rotation:1189114f;z-index:251652096;mso-width-relative:page;mso-height-relative:page;" coordorigin="-205,158998" coordsize="647,419" o:gfxdata="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">
                <o:lock v:ext="edit" aspectratio="f"/>
                <v:group id="_x0000_s1026" o:spid="_x0000_s1026" o:spt="203" style="position:absolute;left:108;top:159085;height:332;width:334;" coordorigin="42,158771" coordsize="497,494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00" style="position:absolute;left:42;top:158771;height:268;width:225;rotation:-866035f;" fillcolor="#000000" filled="t" stroked="t" coordsize="134,159" o:gfxdata="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EWODvQAA&#10;ANo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00" style="position:absolute;left:314;top:158997;height:268;width:225;rotation:-866035f;" filled="f" stroked="f" coordsize="134,159" o:gfxdata="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v6CK8AAAA&#10;2gAAAA8AAAAAAAAAAQAgAAAAIgAAAGRycy9kb3ducmV2LnhtbFBLAQIUABQAAAAIAIdO4kAzLwWe&#10;OwAAADkAAAAQAAAAAAAAAAEAIAAAAAsBAABkcnMvc2hhcGV4bWwueG1sUEsFBgAAAAAGAAYAWwEA&#10;ALUDAAAAAA==&#10;" path="m114,157c134,108,77,117,46,84c21,60,29,44,20,27c20,12,0,0,0,5c3,4,37,1,71,11c106,19,133,54,131,90c129,118,118,135,119,159l114,157xe">
                    <v:fill on="f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-205;top:158998;height:332;width:334;" coordorigin="0,158750" coordsize="497,494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0;top:158750;height:268;width:225;rotation:-866035f;" fillcolor="#000000" filled="t" stroked="t" coordsize="134,159" o:gfxdata="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+Pv3vQAA&#10;ANo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00" style="position:absolute;left:272;top:158976;height:268;width:225;rotation:-866035f;" filled="f" stroked="f" coordsize="134,159" o:gfxdata="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YS7q8AAAA&#10;2gAAAA8AAAAAAAAAAQAgAAAAIgAAAGRycy9kb3ducmV2LnhtbFBLAQIUABQAAAAIAIdO4kAzLwWe&#10;OwAAADkAAAAQAAAAAAAAAAEAIAAAAAsBAABkcnMvc2hhcGV4bWwueG1sUEsFBgAAAAAGAAYAWwEA&#10;ALUDAAAAAA==&#10;" path="m114,157c134,108,77,117,46,84c21,60,29,44,20,27c20,12,0,0,0,5c3,4,37,1,71,11c106,19,133,54,131,90c129,118,118,135,119,159l114,157xe">
                    <v:fill on="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:rsidR="00FE1228" w:rsidRDefault="00FE1228"/>
    <w:p w:rsidR="00FE1228" w:rsidRDefault="00D9559D"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74AE19BB" wp14:editId="561E160A">
                <wp:simplePos x="0" y="0"/>
                <wp:positionH relativeFrom="column">
                  <wp:posOffset>10734040</wp:posOffset>
                </wp:positionH>
                <wp:positionV relativeFrom="paragraph">
                  <wp:posOffset>417195</wp:posOffset>
                </wp:positionV>
                <wp:extent cx="633730" cy="673100"/>
                <wp:effectExtent l="56515" t="19685" r="51434" b="89535"/>
                <wp:wrapNone/>
                <wp:docPr id="103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33730" cy="673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2299" h="655200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tangle 5" o:spid="_x0000_s1026" style="position:absolute;left:0;text-align:left;margin-left:845.2pt;margin-top:32.85pt;width:49.9pt;height:53pt;rotation:-90;z-index: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4732299,65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" path="m29842,l4732299,r,655200l,655200r,-3531l25384,651669,393662,323851,29842,xe" stroked="f">
                <v:shadow on="t" color="black" opacity="26214f" origin=",-.5" offset="0,3pt"/>
                <v:path arrowok="t"/>
              </v:shape>
            </w:pict>
          </mc:Fallback>
        </mc:AlternateContent>
      </w:r>
    </w:p>
    <w:p w:rsidR="00FE1228" w:rsidRDefault="00D9559D"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180E363D" wp14:editId="74437CD3">
                <wp:simplePos x="0" y="0"/>
                <wp:positionH relativeFrom="column">
                  <wp:posOffset>-4804410</wp:posOffset>
                </wp:positionH>
                <wp:positionV relativeFrom="paragraph">
                  <wp:posOffset>106045</wp:posOffset>
                </wp:positionV>
                <wp:extent cx="1214755" cy="450850"/>
                <wp:effectExtent l="0" t="0" r="4445" b="6350"/>
                <wp:wrapNone/>
                <wp:docPr id="103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4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6" o:spid="_x0000_s1026" o:spt="1" style="position:absolute;left:0pt;margin-left:-378.3pt;margin-top:8.35pt;height:35.5pt;width:95.65pt;z-index:251654144;mso-width-relative:page;mso-height-relative:page;" fillcolor="#2EA7E0" filled="t" stroked="f" coordsize="21600,21600" o:gfxdata="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m9K8SNoAAAALAQAADwAAAAAAAAABACAAAAAiAAAA&#10;ZHJzL2Rvd25yZXYueG1sUEsBAhQAFAAAAAgAh07iQDCNHDuTAQAACAMAAA4AAAAAAAAAAQAgAAAA&#10;KQEAAGRycy9lMm9Eb2MueG1sUEsFBgAAAAAGAAYAWQEAAC4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:rsidR="00FE1228" w:rsidRDefault="00FE1228">
      <w:pPr>
        <w:widowControl/>
        <w:jc w:val="left"/>
      </w:pPr>
    </w:p>
    <w:p w:rsidR="00FE1228" w:rsidRDefault="00AC7E66"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3D99FC7A" wp14:editId="577798BB">
                <wp:simplePos x="0" y="0"/>
                <wp:positionH relativeFrom="column">
                  <wp:posOffset>1383475</wp:posOffset>
                </wp:positionH>
                <wp:positionV relativeFrom="paragraph">
                  <wp:posOffset>149233</wp:posOffset>
                </wp:positionV>
                <wp:extent cx="4524375" cy="2410691"/>
                <wp:effectExtent l="0" t="0" r="9525" b="8890"/>
                <wp:wrapNone/>
                <wp:docPr id="103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2410691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20411" w:rsidRDefault="00820411">
                            <w:pPr>
                              <w:spacing w:beforeLines="50" w:before="156" w:line="440" w:lineRule="exact"/>
                              <w:ind w:firstLineChars="50" w:firstLine="170"/>
                              <w:jc w:val="left"/>
                              <w:rPr>
                                <w:rFonts w:ascii="宋体" w:eastAsia="宋体" w:hAnsi="宋体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pacing w:val="10"/>
                                <w:sz w:val="32"/>
                                <w:szCs w:val="32"/>
                              </w:rPr>
                              <w:t>姓名</w:t>
                            </w:r>
                            <w:r>
                              <w:rPr>
                                <w:rFonts w:ascii="宋体" w:eastAsia="宋体" w:hAnsi="宋体"/>
                                <w:spacing w:val="10"/>
                                <w:sz w:val="32"/>
                                <w:szCs w:val="32"/>
                              </w:rPr>
                              <w:t>：覃柳念</w:t>
                            </w:r>
                          </w:p>
                          <w:p w:rsidR="00820411" w:rsidRDefault="00820411">
                            <w:pPr>
                              <w:spacing w:beforeLines="50" w:before="156" w:line="440" w:lineRule="exact"/>
                              <w:ind w:firstLineChars="50" w:firstLine="170"/>
                              <w:jc w:val="left"/>
                              <w:rPr>
                                <w:rFonts w:ascii="宋体" w:eastAsia="宋体" w:hAnsi="宋体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pacing w:val="10"/>
                                <w:sz w:val="32"/>
                                <w:szCs w:val="32"/>
                              </w:rPr>
                              <w:t>性别：女</w:t>
                            </w:r>
                          </w:p>
                          <w:p w:rsidR="00820411" w:rsidRDefault="00820411">
                            <w:pPr>
                              <w:spacing w:beforeLines="50" w:before="156" w:line="440" w:lineRule="exact"/>
                              <w:ind w:firstLineChars="50" w:firstLine="170"/>
                              <w:jc w:val="left"/>
                              <w:rPr>
                                <w:rFonts w:ascii="宋体" w:eastAsia="宋体" w:hAnsi="宋体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pacing w:val="10"/>
                                <w:sz w:val="32"/>
                                <w:szCs w:val="32"/>
                              </w:rPr>
                              <w:t>学院：外国语学院</w:t>
                            </w:r>
                          </w:p>
                          <w:p w:rsidR="00820411" w:rsidRDefault="00820411">
                            <w:pPr>
                              <w:spacing w:beforeLines="50" w:before="156" w:line="440" w:lineRule="exact"/>
                              <w:ind w:firstLineChars="50" w:firstLine="170"/>
                              <w:jc w:val="left"/>
                              <w:rPr>
                                <w:rFonts w:ascii="宋体" w:eastAsia="宋体" w:hAnsi="宋体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pacing w:val="10"/>
                                <w:sz w:val="32"/>
                                <w:szCs w:val="32"/>
                              </w:rPr>
                              <w:t>专业：</w:t>
                            </w:r>
                            <w:r>
                              <w:rPr>
                                <w:rFonts w:ascii="宋体" w:eastAsia="宋体" w:hAnsi="宋体"/>
                                <w:spacing w:val="10"/>
                                <w:sz w:val="32"/>
                                <w:szCs w:val="32"/>
                              </w:rPr>
                              <w:t>商务英语</w:t>
                            </w:r>
                          </w:p>
                          <w:p w:rsidR="00820411" w:rsidRDefault="00820411">
                            <w:pPr>
                              <w:spacing w:beforeLines="50" w:before="156" w:line="440" w:lineRule="exact"/>
                              <w:ind w:firstLineChars="50" w:firstLine="170"/>
                              <w:jc w:val="left"/>
                              <w:rPr>
                                <w:rFonts w:ascii="宋体" w:eastAsia="宋体" w:hAnsi="宋体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pacing w:val="10"/>
                                <w:sz w:val="32"/>
                                <w:szCs w:val="32"/>
                              </w:rPr>
                              <w:t>电话：1</w:t>
                            </w:r>
                            <w:r>
                              <w:rPr>
                                <w:rFonts w:ascii="宋体" w:eastAsia="宋体" w:hAnsi="宋体"/>
                                <w:spacing w:val="10"/>
                                <w:sz w:val="32"/>
                                <w:szCs w:val="32"/>
                              </w:rPr>
                              <w:t>8278209472</w:t>
                            </w:r>
                          </w:p>
                          <w:p w:rsidR="00820411" w:rsidRDefault="00820411">
                            <w:pPr>
                              <w:spacing w:beforeLines="50" w:before="156" w:line="440" w:lineRule="exact"/>
                              <w:ind w:firstLineChars="50" w:firstLine="170"/>
                              <w:jc w:val="left"/>
                              <w:rPr>
                                <w:rFonts w:ascii="宋体" w:eastAsia="宋体" w:hAnsi="宋体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文本框 17" o:spid="_x0000_s1026" style="position:absolute;left:0;text-align:left;margin-left:108.95pt;margin-top:11.75pt;width:356.25pt;height:189.8pt;z-index: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" fillcolor="#f2f2f2" stroked="f">
                <v:textbox>
                  <w:txbxContent>
                    <w:p w:rsidR="00820411" w:rsidRDefault="00820411">
                      <w:pPr>
                        <w:spacing w:beforeLines="50" w:before="156" w:line="440" w:lineRule="exact"/>
                        <w:ind w:firstLineChars="50" w:firstLine="170"/>
                        <w:jc w:val="left"/>
                        <w:rPr>
                          <w:rFonts w:ascii="宋体" w:eastAsia="宋体" w:hAnsi="宋体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宋体" w:eastAsia="宋体" w:hAnsi="宋体" w:hint="eastAsia"/>
                          <w:spacing w:val="10"/>
                          <w:sz w:val="32"/>
                          <w:szCs w:val="32"/>
                        </w:rPr>
                        <w:t>姓名</w:t>
                      </w:r>
                      <w:r>
                        <w:rPr>
                          <w:rFonts w:ascii="宋体" w:eastAsia="宋体" w:hAnsi="宋体"/>
                          <w:spacing w:val="10"/>
                          <w:sz w:val="32"/>
                          <w:szCs w:val="32"/>
                        </w:rPr>
                        <w:t>：覃柳念</w:t>
                      </w:r>
                    </w:p>
                    <w:p w:rsidR="00820411" w:rsidRDefault="00820411">
                      <w:pPr>
                        <w:spacing w:beforeLines="50" w:before="156" w:line="440" w:lineRule="exact"/>
                        <w:ind w:firstLineChars="50" w:firstLine="170"/>
                        <w:jc w:val="left"/>
                        <w:rPr>
                          <w:rFonts w:ascii="宋体" w:eastAsia="宋体" w:hAnsi="宋体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宋体" w:eastAsia="宋体" w:hAnsi="宋体" w:hint="eastAsia"/>
                          <w:spacing w:val="10"/>
                          <w:sz w:val="32"/>
                          <w:szCs w:val="32"/>
                        </w:rPr>
                        <w:t>性别：女</w:t>
                      </w:r>
                    </w:p>
                    <w:p w:rsidR="00820411" w:rsidRDefault="00820411">
                      <w:pPr>
                        <w:spacing w:beforeLines="50" w:before="156" w:line="440" w:lineRule="exact"/>
                        <w:ind w:firstLineChars="50" w:firstLine="170"/>
                        <w:jc w:val="left"/>
                        <w:rPr>
                          <w:rFonts w:ascii="宋体" w:eastAsia="宋体" w:hAnsi="宋体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宋体" w:eastAsia="宋体" w:hAnsi="宋体" w:hint="eastAsia"/>
                          <w:spacing w:val="10"/>
                          <w:sz w:val="32"/>
                          <w:szCs w:val="32"/>
                        </w:rPr>
                        <w:t>学院：外国语学院</w:t>
                      </w:r>
                    </w:p>
                    <w:p w:rsidR="00820411" w:rsidRDefault="00820411">
                      <w:pPr>
                        <w:spacing w:beforeLines="50" w:before="156" w:line="440" w:lineRule="exact"/>
                        <w:ind w:firstLineChars="50" w:firstLine="170"/>
                        <w:jc w:val="left"/>
                        <w:rPr>
                          <w:rFonts w:ascii="宋体" w:eastAsia="宋体" w:hAnsi="宋体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宋体" w:eastAsia="宋体" w:hAnsi="宋体" w:hint="eastAsia"/>
                          <w:spacing w:val="10"/>
                          <w:sz w:val="32"/>
                          <w:szCs w:val="32"/>
                        </w:rPr>
                        <w:t>专业：</w:t>
                      </w:r>
                      <w:r>
                        <w:rPr>
                          <w:rFonts w:ascii="宋体" w:eastAsia="宋体" w:hAnsi="宋体"/>
                          <w:spacing w:val="10"/>
                          <w:sz w:val="32"/>
                          <w:szCs w:val="32"/>
                        </w:rPr>
                        <w:t>商务英语</w:t>
                      </w:r>
                    </w:p>
                    <w:p w:rsidR="00820411" w:rsidRDefault="00820411">
                      <w:pPr>
                        <w:spacing w:beforeLines="50" w:before="156" w:line="440" w:lineRule="exact"/>
                        <w:ind w:firstLineChars="50" w:firstLine="170"/>
                        <w:jc w:val="left"/>
                        <w:rPr>
                          <w:rFonts w:ascii="宋体" w:eastAsia="宋体" w:hAnsi="宋体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宋体" w:eastAsia="宋体" w:hAnsi="宋体" w:hint="eastAsia"/>
                          <w:spacing w:val="10"/>
                          <w:sz w:val="32"/>
                          <w:szCs w:val="32"/>
                        </w:rPr>
                        <w:t>电话：1</w:t>
                      </w:r>
                      <w:r>
                        <w:rPr>
                          <w:rFonts w:ascii="宋体" w:eastAsia="宋体" w:hAnsi="宋体"/>
                          <w:spacing w:val="10"/>
                          <w:sz w:val="32"/>
                          <w:szCs w:val="32"/>
                        </w:rPr>
                        <w:t>8278209472</w:t>
                      </w:r>
                    </w:p>
                    <w:p w:rsidR="00820411" w:rsidRDefault="00820411">
                      <w:pPr>
                        <w:spacing w:beforeLines="50" w:before="156" w:line="440" w:lineRule="exact"/>
                        <w:ind w:firstLineChars="50" w:firstLine="170"/>
                        <w:jc w:val="left"/>
                        <w:rPr>
                          <w:rFonts w:ascii="宋体" w:eastAsia="宋体" w:hAnsi="宋体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E1228" w:rsidRDefault="00FE1228"/>
    <w:p w:rsidR="00FE1228" w:rsidRDefault="00FE1228"/>
    <w:p w:rsidR="00FE1228" w:rsidRDefault="00FE1228"/>
    <w:p w:rsidR="00FE1228" w:rsidRDefault="00FE1228"/>
    <w:p w:rsidR="00FE1228" w:rsidRDefault="00FE1228"/>
    <w:p w:rsidR="00FE1228" w:rsidRDefault="00AC7E66">
      <w:r>
        <w:rPr>
          <w:noProof/>
        </w:rPr>
        <w:drawing>
          <wp:anchor distT="0" distB="0" distL="0" distR="0" simplePos="0" relativeHeight="251656192" behindDoc="0" locked="0" layoutInCell="1" allowOverlap="1" wp14:anchorId="2D40C72F" wp14:editId="2926219B">
            <wp:simplePos x="0" y="0"/>
            <wp:positionH relativeFrom="column">
              <wp:posOffset>4434840</wp:posOffset>
            </wp:positionH>
            <wp:positionV relativeFrom="paragraph">
              <wp:posOffset>360045</wp:posOffset>
            </wp:positionV>
            <wp:extent cx="2703830" cy="3942080"/>
            <wp:effectExtent l="0" t="0" r="1270" b="1270"/>
            <wp:wrapNone/>
            <wp:docPr id="1038" name="图片 7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7176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E1228" w:rsidRDefault="00FE1228"/>
    <w:p w:rsidR="00FE1228" w:rsidRDefault="00FE1228"/>
    <w:p w:rsidR="00FE1228" w:rsidRDefault="00FE1228"/>
    <w:p w:rsidR="00FE1228" w:rsidRDefault="00FE1228"/>
    <w:p w:rsidR="00FE1228" w:rsidRDefault="00FE1228"/>
    <w:p w:rsidR="00FE1228" w:rsidRDefault="00FE1228"/>
    <w:p w:rsidR="00FE1228" w:rsidRDefault="00FE1228">
      <w:pPr>
        <w:jc w:val="left"/>
        <w:sectPr w:rsidR="00FE1228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D9559D" w:rsidRDefault="00325FA6" w:rsidP="00D9559D">
      <w:pPr>
        <w:pStyle w:val="1"/>
        <w:shd w:val="clear" w:color="auto" w:fill="FFFFFF"/>
        <w:jc w:val="center"/>
        <w:rPr>
          <w:rFonts w:hint="eastAsia"/>
          <w:lang w:val="en"/>
        </w:rPr>
      </w:pPr>
      <w:r>
        <w:rPr>
          <w:rFonts w:hint="eastAsia"/>
          <w:kern w:val="0"/>
          <w:sz w:val="32"/>
          <w:szCs w:val="32"/>
          <w:lang w:bidi="ar"/>
        </w:rPr>
        <w:lastRenderedPageBreak/>
        <w:t>广东惠州东威电子有限公司</w:t>
      </w:r>
      <w:r w:rsidR="00D9559D">
        <w:rPr>
          <w:kern w:val="0"/>
          <w:sz w:val="24"/>
          <w:szCs w:val="24"/>
          <w:lang w:bidi="ar"/>
        </w:rPr>
        <w:br/>
      </w:r>
      <w:r w:rsidR="00D9559D" w:rsidRPr="00F95CCC">
        <w:rPr>
          <w:b/>
          <w:kern w:val="0"/>
          <w:sz w:val="32"/>
          <w:szCs w:val="32"/>
          <w:lang w:bidi="ar"/>
        </w:rPr>
        <w:t>公司简介：</w:t>
      </w:r>
      <w:r w:rsidR="00D9559D" w:rsidRPr="00F95CCC">
        <w:rPr>
          <w:b/>
          <w:lang w:val="en"/>
        </w:rPr>
        <w:t xml:space="preserve"> </w:t>
      </w:r>
      <w:r w:rsidR="00D9559D">
        <w:rPr>
          <w:lang w:val="en"/>
        </w:rPr>
        <w:object w:dxaOrig="0" w:dyaOrig="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1in;height:18.2pt" o:ole="">
            <v:imagedata r:id="rId12" o:title=""/>
          </v:shape>
          <w:control r:id="rId13" w:name="DefaultOcxName" w:shapeid="_x0000_i1039"/>
        </w:object>
      </w:r>
      <w:r w:rsidR="00D9559D" w:rsidRPr="00D9559D">
        <w:rPr>
          <w:kern w:val="0"/>
          <w:sz w:val="24"/>
          <w:szCs w:val="24"/>
          <w:lang w:bidi="ar"/>
        </w:rPr>
        <w:t> </w:t>
      </w:r>
    </w:p>
    <w:p w:rsidR="00D9559D" w:rsidRPr="00D9559D" w:rsidRDefault="00D9559D" w:rsidP="00D9559D">
      <w:pPr>
        <w:pStyle w:val="1"/>
        <w:shd w:val="clear" w:color="auto" w:fill="FFFFFF"/>
        <w:jc w:val="center"/>
        <w:rPr>
          <w:kern w:val="0"/>
          <w:sz w:val="24"/>
          <w:szCs w:val="24"/>
          <w:lang w:bidi="ar"/>
        </w:rPr>
      </w:pPr>
      <w:r w:rsidRPr="00D9559D">
        <w:rPr>
          <w:kern w:val="0"/>
          <w:sz w:val="24"/>
          <w:szCs w:val="24"/>
          <w:lang w:bidi="ar"/>
        </w:rPr>
        <w:t>营业执照：惠阳东威电子制品有限公司</w:t>
      </w:r>
    </w:p>
    <w:p w:rsidR="00F95CCC" w:rsidRDefault="00D9559D" w:rsidP="00D9559D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  <w:lang w:bidi="ar"/>
        </w:rPr>
      </w:pPr>
      <w:r w:rsidRPr="00D9559D">
        <w:rPr>
          <w:rFonts w:ascii="宋体" w:eastAsia="宋体" w:hAnsi="宋体" w:cs="宋体"/>
          <w:kern w:val="0"/>
          <w:sz w:val="24"/>
          <w:szCs w:val="24"/>
          <w:lang w:bidi="ar"/>
        </w:rPr>
        <w:t>东亚科技集团东威电子制品有限公司</w:t>
      </w:r>
      <w:r w:rsidR="00F95CCC">
        <w:rPr>
          <w:rFonts w:ascii="宋体" w:eastAsia="宋体" w:hAnsi="宋体" w:cs="宋体" w:hint="eastAsia"/>
          <w:kern w:val="0"/>
          <w:sz w:val="24"/>
          <w:szCs w:val="24"/>
          <w:lang w:bidi="ar"/>
        </w:rPr>
        <w:t>，</w:t>
      </w:r>
      <w:r w:rsidRPr="00D9559D">
        <w:rPr>
          <w:rFonts w:ascii="宋体" w:eastAsia="宋体" w:hAnsi="宋体" w:cs="宋体"/>
          <w:kern w:val="0"/>
          <w:sz w:val="24"/>
          <w:szCs w:val="24"/>
          <w:lang w:bidi="ar"/>
        </w:rPr>
        <w:t>名位</w:t>
      </w:r>
      <w:proofErr w:type="gramStart"/>
      <w:r w:rsidRPr="00D9559D">
        <w:rPr>
          <w:rFonts w:ascii="宋体" w:eastAsia="宋体" w:hAnsi="宋体" w:cs="宋体"/>
          <w:kern w:val="0"/>
          <w:sz w:val="24"/>
          <w:szCs w:val="24"/>
          <w:lang w:bidi="ar"/>
        </w:rPr>
        <w:t>全球华</w:t>
      </w:r>
      <w:proofErr w:type="gramEnd"/>
      <w:r w:rsidRPr="00D9559D">
        <w:rPr>
          <w:rFonts w:ascii="宋体" w:eastAsia="宋体" w:hAnsi="宋体" w:cs="宋体"/>
          <w:kern w:val="0"/>
          <w:sz w:val="24"/>
          <w:szCs w:val="24"/>
          <w:lang w:bidi="ar"/>
        </w:rPr>
        <w:t>资500强企业，位于深圳市龙岗区附近，现代化中央空调厂房，现有员工4000余人，占地面积22.4万平方米。专业生产高级多媒体音响，功率音响，高级组合音响，BD、DVD、LCD-TV等视听产品，公司已获得ISO9000、ISO14000、SA8000等体系认证，并取得杜比数码及DTS认证。</w:t>
      </w:r>
    </w:p>
    <w:p w:rsidR="00D9559D" w:rsidRDefault="00D9559D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  <w:lang w:bidi="ar"/>
        </w:rPr>
      </w:pPr>
      <w:r w:rsidRPr="00F95CCC">
        <w:rPr>
          <w:rFonts w:ascii="宋体" w:eastAsia="宋体" w:hAnsi="宋体" w:cs="宋体" w:hint="eastAsia"/>
          <w:b/>
          <w:kern w:val="0"/>
          <w:sz w:val="24"/>
          <w:szCs w:val="24"/>
          <w:lang w:bidi="ar"/>
        </w:rPr>
        <w:t>职位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：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外贸业务员一名</w:t>
      </w:r>
    </w:p>
    <w:p w:rsidR="00D9559D" w:rsidRDefault="00D9559D" w:rsidP="00D9559D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kern w:val="0"/>
          <w:sz w:val="24"/>
          <w:szCs w:val="24"/>
          <w:lang w:bidi="ar"/>
        </w:rPr>
        <w:t> </w:t>
      </w:r>
      <w:r w:rsidRPr="00F95CCC">
        <w:rPr>
          <w:rFonts w:ascii="宋体" w:eastAsia="宋体" w:hAnsi="宋体" w:cs="宋体"/>
          <w:b/>
          <w:kern w:val="0"/>
          <w:sz w:val="24"/>
          <w:szCs w:val="24"/>
          <w:lang w:bidi="ar"/>
        </w:rPr>
        <w:t>岗位职责 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：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1.</w:t>
      </w:r>
      <w:r w:rsidRPr="00D9559D">
        <w:rPr>
          <w:rFonts w:ascii="宋体" w:eastAsia="宋体" w:hAnsi="宋体" w:cs="宋体"/>
          <w:kern w:val="0"/>
          <w:sz w:val="24"/>
          <w:szCs w:val="24"/>
          <w:lang w:bidi="ar"/>
        </w:rPr>
        <w:t>要求大专以上或本科，英语六级以上,口齿伶俐，熟悉办公软件。</w:t>
      </w:r>
    </w:p>
    <w:p w:rsidR="00D9559D" w:rsidRDefault="00D9559D" w:rsidP="00D9559D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2.且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具有良好的英语听说读写能力，能独立于客户沟通。</w:t>
      </w:r>
    </w:p>
    <w:p w:rsidR="00D9559D" w:rsidRDefault="00D9559D" w:rsidP="00D9559D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3.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通过网络等媒体开放客户，整理系统客户信息并及时跟进维护。</w:t>
      </w:r>
    </w:p>
    <w:p w:rsidR="00D9559D" w:rsidRDefault="00D9559D" w:rsidP="00D9559D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4.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跟进订单重要环节及生产进度，为客户提供耐心的售前和售后服务。</w:t>
      </w:r>
    </w:p>
    <w:p w:rsidR="00FE1228" w:rsidRDefault="00D9559D" w:rsidP="00D9559D">
      <w:pPr>
        <w:widowControl/>
        <w:jc w:val="center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5.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负责展会的布置和接待客户，具有自主独立开展工作的能力。</w:t>
      </w:r>
    </w:p>
    <w:p w:rsidR="00FE1228" w:rsidRDefault="00D9559D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  <w:lang w:bidi="ar"/>
        </w:rPr>
      </w:pPr>
      <w:r w:rsidRPr="00F95CCC">
        <w:rPr>
          <w:rFonts w:ascii="宋体" w:eastAsia="宋体" w:hAnsi="宋体" w:cs="宋体"/>
          <w:b/>
          <w:kern w:val="0"/>
          <w:sz w:val="24"/>
          <w:szCs w:val="24"/>
          <w:lang w:bidi="ar"/>
        </w:rPr>
        <w:t>薪酬福利 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：</w:t>
      </w:r>
    </w:p>
    <w:p w:rsidR="00F95CCC" w:rsidRDefault="00F95CCC" w:rsidP="00F95CCC">
      <w:pPr>
        <w:widowControl/>
        <w:ind w:firstLineChars="200" w:firstLine="480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实习期间工资为2800-3500+提成</w:t>
      </w:r>
    </w:p>
    <w:p w:rsidR="00F95CCC" w:rsidRPr="00D9559D" w:rsidRDefault="00F95CCC" w:rsidP="00F95CCC">
      <w:pPr>
        <w:widowControl/>
        <w:jc w:val="center"/>
        <w:rPr>
          <w:rFonts w:ascii="宋体" w:eastAsia="宋体" w:hAnsi="宋体" w:cs="宋体"/>
          <w:kern w:val="0"/>
          <w:sz w:val="24"/>
          <w:szCs w:val="24"/>
          <w:lang w:bidi="ar"/>
        </w:rPr>
      </w:pPr>
      <w:r w:rsidRPr="00D9559D">
        <w:rPr>
          <w:rFonts w:ascii="宋体" w:eastAsia="宋体" w:hAnsi="宋体" w:cs="宋体"/>
          <w:kern w:val="0"/>
          <w:sz w:val="24"/>
          <w:szCs w:val="24"/>
          <w:lang w:bidi="ar"/>
        </w:rPr>
        <w:t>公司实行5天8小时制，员工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依法享有社会保险、法定休假日、婚丧假、产假等，免费提供岗前培训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，</w:t>
      </w:r>
      <w:r w:rsidRPr="00D9559D">
        <w:rPr>
          <w:rFonts w:ascii="宋体" w:eastAsia="宋体" w:hAnsi="宋体" w:cs="宋体"/>
          <w:kern w:val="0"/>
          <w:sz w:val="24"/>
          <w:szCs w:val="24"/>
          <w:lang w:bidi="ar"/>
        </w:rPr>
        <w:t>在职培训，提升员工技能和素质，每天公司免费大巴车定点接送厂外住宿员工上下班（公司-龍崗/公司-新圩/公司-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惠州），每年公司根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据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個人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绩</w:t>
      </w:r>
      <w:r w:rsidRPr="00D9559D">
        <w:rPr>
          <w:rFonts w:ascii="宋体" w:eastAsia="宋体" w:hAnsi="宋体" w:cs="宋体"/>
          <w:kern w:val="0"/>
          <w:sz w:val="24"/>
          <w:szCs w:val="24"/>
          <w:lang w:bidi="ar"/>
        </w:rPr>
        <w:t>效考核情況进行调薪，且有年终生活补助金(年终奖金)、年资奖金制度。</w:t>
      </w:r>
    </w:p>
    <w:p w:rsidR="00F95CCC" w:rsidRPr="00D9559D" w:rsidRDefault="00D9559D" w:rsidP="00F95CCC">
      <w:pPr>
        <w:widowControl/>
        <w:jc w:val="center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kern w:val="0"/>
          <w:sz w:val="24"/>
          <w:szCs w:val="24"/>
          <w:lang w:bidi="ar"/>
        </w:rPr>
        <w:t> 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br/>
      </w:r>
      <w:r w:rsidR="00F95CCC" w:rsidRPr="00F95CCC">
        <w:rPr>
          <w:rFonts w:ascii="宋体" w:eastAsia="宋体" w:hAnsi="宋体" w:cs="宋体"/>
          <w:b/>
          <w:kern w:val="0"/>
          <w:sz w:val="24"/>
          <w:szCs w:val="24"/>
          <w:lang w:bidi="ar"/>
        </w:rPr>
        <w:t>公司地址</w:t>
      </w:r>
      <w:r w:rsidR="00F95CCC" w:rsidRPr="00D9559D">
        <w:rPr>
          <w:rFonts w:ascii="宋体" w:eastAsia="宋体" w:hAnsi="宋体" w:cs="宋体"/>
          <w:kern w:val="0"/>
          <w:sz w:val="24"/>
          <w:szCs w:val="24"/>
          <w:lang w:bidi="ar"/>
        </w:rPr>
        <w:t>：惠阳区新圩镇东风管理区 (邮编：516226</w:t>
      </w:r>
      <w:r w:rsidR="00F95CCC">
        <w:rPr>
          <w:rFonts w:ascii="宋体" w:eastAsia="宋体" w:hAnsi="宋体" w:cs="宋体" w:hint="eastAsia"/>
          <w:kern w:val="0"/>
          <w:sz w:val="24"/>
          <w:szCs w:val="24"/>
          <w:lang w:bidi="ar"/>
        </w:rPr>
        <w:t>)</w:t>
      </w:r>
    </w:p>
    <w:p w:rsidR="00FE1228" w:rsidRPr="00F95CCC" w:rsidRDefault="00FE1228">
      <w:pPr>
        <w:widowControl/>
        <w:jc w:val="center"/>
        <w:rPr>
          <w:sz w:val="24"/>
          <w:szCs w:val="24"/>
        </w:rPr>
      </w:pPr>
    </w:p>
    <w:p w:rsidR="00FE1228" w:rsidRDefault="00D9559D">
      <w:pPr>
        <w:jc w:val="left"/>
      </w:pPr>
      <w:r>
        <w:rPr>
          <w:sz w:val="24"/>
          <w:szCs w:val="24"/>
        </w:rPr>
        <w:br w:type="page"/>
      </w:r>
      <w:r w:rsidR="00820411">
        <w:rPr>
          <w:rFonts w:ascii="微软雅黑" w:hAnsi="微软雅黑" w:cs="宋体"/>
          <w:b/>
          <w:noProof/>
          <w:color w:val="316035"/>
          <w:sz w:val="26"/>
          <w:szCs w:val="26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A559FE3" wp14:editId="11E383C9">
                <wp:simplePos x="0" y="0"/>
                <wp:positionH relativeFrom="margin">
                  <wp:posOffset>2175286</wp:posOffset>
                </wp:positionH>
                <wp:positionV relativeFrom="paragraph">
                  <wp:posOffset>-55698</wp:posOffset>
                </wp:positionV>
                <wp:extent cx="4641215" cy="13987145"/>
                <wp:effectExtent l="0" t="0" r="0" b="0"/>
                <wp:wrapNone/>
                <wp:docPr id="10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215" cy="139871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20411" w:rsidRDefault="00820411">
                            <w:pPr>
                              <w:snapToGrid w:val="0"/>
                              <w:rPr>
                                <w:rFonts w:ascii="微软雅黑" w:hAnsi="微软雅黑" w:cs="微软雅黑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  <w:p w:rsidR="00820411" w:rsidRDefault="00820411">
                            <w:pPr>
                              <w:snapToGrid w:val="0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201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.9-2020.6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广西民族师范学院 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商务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英语</w:t>
                            </w:r>
                          </w:p>
                          <w:p w:rsidR="00820411" w:rsidRDefault="00820411">
                            <w:pPr>
                              <w:snapToGrid w:val="0"/>
                              <w:rPr>
                                <w:rFonts w:ascii="微软雅黑" w:hAnsi="微软雅黑" w:cs="微软雅黑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实践经验</w:t>
                            </w:r>
                          </w:p>
                          <w:p w:rsidR="00820411" w:rsidRDefault="00820411">
                            <w:pPr>
                              <w:snapToGrid w:val="0"/>
                              <w:rPr>
                                <w:rFonts w:ascii="微软雅黑" w:hAnsi="微软雅黑" w:cs="微软雅黑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18年9月-2018年11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崇左市金太阳辅导班机构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英语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教师 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兼语文老师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负责教授学员英语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和语文</w:t>
                            </w:r>
                          </w:p>
                          <w:p w:rsidR="00820411" w:rsidRDefault="00820411">
                            <w:pPr>
                              <w:snapToGrid w:val="0"/>
                              <w:spacing w:beforeLines="50" w:before="156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2016. 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-2017.9  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广西民族师范学院外国语学院学生会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学习部</w:t>
                            </w:r>
                            <w:proofErr w:type="gramEnd"/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成员</w:t>
                            </w:r>
                          </w:p>
                          <w:p w:rsidR="00820411" w:rsidRDefault="00820411">
                            <w:pPr>
                              <w:snapToGrid w:val="0"/>
                              <w:spacing w:beforeLines="50" w:before="156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2016.9-2017.9   樱花日语爱好者协会  组织部成员</w:t>
                            </w:r>
                          </w:p>
                          <w:p w:rsidR="00820411" w:rsidRDefault="00820411">
                            <w:pPr>
                              <w:snapToGrid w:val="0"/>
                              <w:spacing w:beforeLines="50" w:before="156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2017.10-2018.10  樱花日语爱好者协会  组织部部长，主要组织活动和编写活动策划案</w:t>
                            </w:r>
                          </w:p>
                          <w:p w:rsidR="00820411" w:rsidRDefault="00820411">
                            <w:pPr>
                              <w:snapToGrid w:val="0"/>
                              <w:spacing w:beforeLines="50" w:before="156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2016.9-2018.9  担任班级纪律委员，帮助辅导员管理班级纪律</w:t>
                            </w:r>
                          </w:p>
                          <w:p w:rsidR="00820411" w:rsidRDefault="00820411">
                            <w:pPr>
                              <w:snapToGrid w:val="0"/>
                              <w:spacing w:beforeLines="50" w:before="156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2017.7-2017.9  在广东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惠州东威有限公司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做暑假工</w:t>
                            </w:r>
                          </w:p>
                          <w:p w:rsidR="00820411" w:rsidRDefault="00820411">
                            <w:pPr>
                              <w:snapToGrid w:val="0"/>
                              <w:spacing w:beforeLines="50" w:before="156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2016-2017  崇左市第一书记产业联盟“一村一品”旅游名品</w:t>
                            </w:r>
                            <w:proofErr w:type="gramStart"/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展贸会</w:t>
                            </w:r>
                            <w:proofErr w:type="gramEnd"/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评为优秀志愿者</w:t>
                            </w:r>
                          </w:p>
                          <w:p w:rsidR="00820411" w:rsidRDefault="00820411">
                            <w:pPr>
                              <w:snapToGrid w:val="0"/>
                              <w:rPr>
                                <w:rFonts w:ascii="微软雅黑" w:hAnsi="微软雅黑" w:cs="微软雅黑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 w:rsidR="00820411" w:rsidRDefault="00820411">
                            <w:pPr>
                              <w:snapToGrid w:val="0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乐于助人热情待人，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具有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较强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团队意识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，也具有较强的组织能力</w:t>
                            </w:r>
                          </w:p>
                          <w:p w:rsidR="00820411" w:rsidRDefault="00820411">
                            <w:pPr>
                              <w:snapToGrid w:val="0"/>
                              <w:spacing w:beforeLines="50" w:before="156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认真完成专业课程，掌握了专业知识和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基本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技能。</w:t>
                            </w:r>
                          </w:p>
                          <w:p w:rsidR="00820411" w:rsidRDefault="00820411">
                            <w:pPr>
                              <w:snapToGrid w:val="0"/>
                              <w:spacing w:beforeLines="50" w:before="156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英语口语流利，具备良好的英语阅读、写作能力；普通话标准，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20411" w:rsidRDefault="00820411">
                            <w:pPr>
                              <w:snapToGrid w:val="0"/>
                              <w:spacing w:beforeLines="50" w:before="156"/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在参加院学生会和协会期间结实了很多新朋友，也有较强的沟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通能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力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，能吃苦耐劳。</w:t>
                            </w:r>
                          </w:p>
                          <w:p w:rsidR="00820411" w:rsidRDefault="00820411" w:rsidP="00820411">
                            <w:pPr>
                              <w:snapToGrid w:val="0"/>
                              <w:rPr>
                                <w:rFonts w:ascii="微软雅黑" w:hAnsi="微软雅黑" w:cs="微软雅黑" w:hint="eastAsia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 w:rsidRPr="00820411">
                              <w:rPr>
                                <w:rFonts w:ascii="微软雅黑" w:hAnsi="微软雅黑" w:cs="微软雅黑" w:hint="eastAsia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主要课程</w:t>
                            </w:r>
                          </w:p>
                          <w:p w:rsidR="00820411" w:rsidRPr="00820411" w:rsidRDefault="00820411" w:rsidP="00820411">
                            <w:pPr>
                              <w:snapToGrid w:val="0"/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820411"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英语语音、商务语音听力、综合商务英语、商务英语口语、商务英语笔译、商务英语口译、商务英语语法、商务英语阅读、外贸单证实务、商务英语写作、商务英语谈判、外贸商务英语函电实践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等。</w:t>
                            </w:r>
                          </w:p>
                          <w:p w:rsidR="00820411" w:rsidRDefault="00820411" w:rsidP="00820411">
                            <w:pPr>
                              <w:snapToGrid w:val="0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文本框 2" o:spid="_x0000_s1027" style="position:absolute;margin-left:171.3pt;margin-top:-4.4pt;width:365.45pt;height:1101.35pt;z-index:25165926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" filled="f" stroked="f">
                <v:textbox>
                  <w:txbxContent>
                    <w:p w:rsidR="00820411" w:rsidRDefault="00820411">
                      <w:pPr>
                        <w:snapToGrid w:val="0"/>
                        <w:rPr>
                          <w:rFonts w:ascii="微软雅黑" w:hAnsi="微软雅黑" w:cs="微软雅黑"/>
                          <w:b/>
                          <w:color w:val="31849B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hAnsi="微软雅黑" w:cs="微软雅黑" w:hint="eastAsia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教育背景</w:t>
                      </w:r>
                    </w:p>
                    <w:p w:rsidR="00820411" w:rsidRDefault="00820411">
                      <w:pPr>
                        <w:snapToGrid w:val="0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201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.9-2020.6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广西民族师范学院 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 商务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英语</w:t>
                      </w:r>
                    </w:p>
                    <w:p w:rsidR="00820411" w:rsidRDefault="00820411">
                      <w:pPr>
                        <w:snapToGrid w:val="0"/>
                        <w:rPr>
                          <w:rFonts w:ascii="微软雅黑" w:hAnsi="微软雅黑" w:cs="微软雅黑"/>
                          <w:b/>
                          <w:color w:val="31849B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hAnsi="微软雅黑" w:cs="微软雅黑" w:hint="eastAsia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实践经验</w:t>
                      </w:r>
                    </w:p>
                    <w:p w:rsidR="00820411" w:rsidRDefault="00820411">
                      <w:pPr>
                        <w:snapToGrid w:val="0"/>
                        <w:rPr>
                          <w:rFonts w:ascii="微软雅黑" w:hAnsi="微软雅黑" w:cs="微软雅黑"/>
                          <w:b/>
                          <w:color w:val="31849B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18年9月-2018年11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崇左市金太阳辅导班机构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英语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教师 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兼语文老师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负责教授学员英语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和语文</w:t>
                      </w:r>
                    </w:p>
                    <w:p w:rsidR="00820411" w:rsidRDefault="00820411">
                      <w:pPr>
                        <w:snapToGrid w:val="0"/>
                        <w:spacing w:beforeLines="50" w:before="156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2016. 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-2017.9  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广西民族师范学院外国语学院学生会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学习部</w:t>
                      </w:r>
                      <w:proofErr w:type="gramEnd"/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成员</w:t>
                      </w:r>
                    </w:p>
                    <w:p w:rsidR="00820411" w:rsidRDefault="00820411">
                      <w:pPr>
                        <w:snapToGrid w:val="0"/>
                        <w:spacing w:beforeLines="50" w:before="156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2016.9-2017.9   樱花日语爱好者协会  组织部成员</w:t>
                      </w:r>
                    </w:p>
                    <w:p w:rsidR="00820411" w:rsidRDefault="00820411">
                      <w:pPr>
                        <w:snapToGrid w:val="0"/>
                        <w:spacing w:beforeLines="50" w:before="156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2017.10-2018.10  樱花日语爱好者协会  组织部部长，主要组织活动和编写活动策划案</w:t>
                      </w:r>
                    </w:p>
                    <w:p w:rsidR="00820411" w:rsidRDefault="00820411">
                      <w:pPr>
                        <w:snapToGrid w:val="0"/>
                        <w:spacing w:beforeLines="50" w:before="156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2016.9-2018.9  担任班级纪律委员，帮助辅导员管理班级纪律</w:t>
                      </w:r>
                    </w:p>
                    <w:p w:rsidR="00820411" w:rsidRDefault="00820411">
                      <w:pPr>
                        <w:snapToGrid w:val="0"/>
                        <w:spacing w:beforeLines="50" w:before="156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2017.7-2017.9  在广东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惠州东威有限公司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做暑假工</w:t>
                      </w:r>
                    </w:p>
                    <w:p w:rsidR="00820411" w:rsidRDefault="00820411">
                      <w:pPr>
                        <w:snapToGrid w:val="0"/>
                        <w:spacing w:beforeLines="50" w:before="156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2016-2017  崇左市第一书记产业联盟“一村一品”旅游名品</w:t>
                      </w:r>
                      <w:proofErr w:type="gramStart"/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展贸会</w:t>
                      </w:r>
                      <w:proofErr w:type="gramEnd"/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 评为优秀志愿者</w:t>
                      </w:r>
                    </w:p>
                    <w:p w:rsidR="00820411" w:rsidRDefault="00820411">
                      <w:pPr>
                        <w:snapToGrid w:val="0"/>
                        <w:rPr>
                          <w:rFonts w:ascii="微软雅黑" w:hAnsi="微软雅黑" w:cs="微软雅黑"/>
                          <w:b/>
                          <w:color w:val="31849B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hAnsi="微软雅黑" w:cs="微软雅黑" w:hint="eastAsia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自我评价</w:t>
                      </w:r>
                    </w:p>
                    <w:p w:rsidR="00820411" w:rsidRDefault="00820411">
                      <w:pPr>
                        <w:snapToGrid w:val="0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乐于助人热情待人，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具有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较强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团队意识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，也具有较强的组织能力</w:t>
                      </w:r>
                    </w:p>
                    <w:p w:rsidR="00820411" w:rsidRDefault="00820411">
                      <w:pPr>
                        <w:snapToGrid w:val="0"/>
                        <w:spacing w:beforeLines="50" w:before="156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认真完成专业课程，掌握了专业知识和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基本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技能。</w:t>
                      </w:r>
                    </w:p>
                    <w:p w:rsidR="00820411" w:rsidRDefault="00820411">
                      <w:pPr>
                        <w:snapToGrid w:val="0"/>
                        <w:spacing w:beforeLines="50" w:before="156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英语口语流利，具备良好的英语阅读、写作能力；普通话标准，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20411" w:rsidRDefault="00820411">
                      <w:pPr>
                        <w:snapToGrid w:val="0"/>
                        <w:spacing w:beforeLines="50" w:before="156"/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在参加院学生会和协会期间结实了很多新朋友，也有较强的沟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通能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力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，能吃苦耐劳。</w:t>
                      </w:r>
                    </w:p>
                    <w:p w:rsidR="00820411" w:rsidRDefault="00820411" w:rsidP="00820411">
                      <w:pPr>
                        <w:snapToGrid w:val="0"/>
                        <w:rPr>
                          <w:rFonts w:ascii="微软雅黑" w:hAnsi="微软雅黑" w:cs="微软雅黑" w:hint="eastAsia"/>
                          <w:b/>
                          <w:color w:val="31849B" w:themeColor="accent5" w:themeShade="BF"/>
                          <w:sz w:val="32"/>
                          <w:szCs w:val="32"/>
                        </w:rPr>
                      </w:pPr>
                      <w:r w:rsidRPr="00820411">
                        <w:rPr>
                          <w:rFonts w:ascii="微软雅黑" w:hAnsi="微软雅黑" w:cs="微软雅黑" w:hint="eastAsia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主要课程</w:t>
                      </w:r>
                    </w:p>
                    <w:p w:rsidR="00820411" w:rsidRPr="00820411" w:rsidRDefault="00820411" w:rsidP="00820411">
                      <w:pPr>
                        <w:snapToGrid w:val="0"/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 w:rsidRPr="00820411"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英语语音、商务语音听力、综合商务英语、商务英语口语、商务英语笔译、商务英语口译、商务英语语法、商务英语阅读、外贸单证实务、商务英语写作、商务英语谈判、外贸商务英语函电实践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等。</w:t>
                      </w:r>
                    </w:p>
                    <w:p w:rsidR="00820411" w:rsidRDefault="00820411" w:rsidP="00820411">
                      <w:pPr>
                        <w:snapToGrid w:val="0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微软雅黑"/>
          <w:b/>
          <w:bCs/>
          <w:noProof/>
          <w:sz w:val="22"/>
        </w:rPr>
        <w:drawing>
          <wp:anchor distT="0" distB="0" distL="114300" distR="114300" simplePos="0" relativeHeight="251666432" behindDoc="0" locked="0" layoutInCell="1" allowOverlap="1" wp14:anchorId="604371F6" wp14:editId="1677D0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57325" cy="2043430"/>
            <wp:effectExtent l="0" t="0" r="952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0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0411">
        <w:br w:type="textWrapping" w:clear="all"/>
      </w:r>
    </w:p>
    <w:p w:rsidR="00FE1228" w:rsidRDefault="00AC7E66"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D7AE23D" wp14:editId="3E45E9FE">
                <wp:simplePos x="0" y="0"/>
                <wp:positionH relativeFrom="column">
                  <wp:posOffset>-85411</wp:posOffset>
                </wp:positionH>
                <wp:positionV relativeFrom="paragraph">
                  <wp:posOffset>76534</wp:posOffset>
                </wp:positionV>
                <wp:extent cx="1778558" cy="421933"/>
                <wp:effectExtent l="0" t="0" r="12700" b="16510"/>
                <wp:wrapNone/>
                <wp:docPr id="104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558" cy="421933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20411" w:rsidRDefault="00820411"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cs="微软雅黑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个人信息</w:t>
                            </w:r>
                          </w:p>
                          <w:p w:rsidR="00820411" w:rsidRDefault="00820411"/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文本框 7" o:spid="_x0000_s1028" style="position:absolute;left:0;text-align:left;margin-left:-6.75pt;margin-top:6.05pt;width:140.05pt;height:33.2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" fillcolor="#f2f2f2" strokecolor="#f2f2f2" strokeweight=".5pt">
                <v:stroke joinstyle="round"/>
                <v:textbox>
                  <w:txbxContent>
                    <w:p w:rsidR="00820411" w:rsidRDefault="00820411">
                      <w:pPr>
                        <w:snapToGrid w:val="0"/>
                        <w:spacing w:line="360" w:lineRule="auto"/>
                        <w:rPr>
                          <w:rFonts w:ascii="微软雅黑" w:hAnsi="微软雅黑" w:cs="微软雅黑"/>
                          <w:b/>
                          <w:color w:val="31849B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hAnsi="微软雅黑" w:cs="微软雅黑" w:hint="eastAsia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个人信息</w:t>
                      </w:r>
                    </w:p>
                    <w:p w:rsidR="00820411" w:rsidRDefault="00820411"/>
                  </w:txbxContent>
                </v:textbox>
              </v:rect>
            </w:pict>
          </mc:Fallback>
        </mc:AlternateContent>
      </w:r>
      <w:r w:rsidR="00D9559D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1B2E9915" wp14:editId="65B36C01">
                <wp:simplePos x="0" y="0"/>
                <wp:positionH relativeFrom="column">
                  <wp:posOffset>-444500</wp:posOffset>
                </wp:positionH>
                <wp:positionV relativeFrom="paragraph">
                  <wp:posOffset>5626100</wp:posOffset>
                </wp:positionV>
                <wp:extent cx="2195830" cy="0"/>
                <wp:effectExtent l="0" t="0" r="33020" b="19050"/>
                <wp:wrapNone/>
                <wp:docPr id="1043" name="直接连接符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583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BFBFB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227" o:spid="_x0000_s1026" o:spt="20" style="position:absolute;left:0pt;margin-left:-35pt;margin-top:443pt;height:0pt;width:172.9pt;z-index:251660288;mso-width-relative:page;mso-height-relative:page;" filled="f" stroked="t" coordsize="21600,21600" o:gfxdata="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wD1jBtkAAAALAQAADwAA&#10;AAAAAAABACAAAAAiAAAAZHJzL2Rvd25yZXYueG1sUEsBAhQAFAAAAAgAh07iQD3NDs7cAQAAmQMA&#10;AA4AAAAAAAAAAQAgAAAAKAEAAGRycy9lMm9Eb2MueG1sUEsFBgAAAAAGAAYAWQEAAHYFAAAAAA==&#10;">
                <v:fill on="f" focussize="0,0"/>
                <v:stroke weight="0.5pt" color="#BFBFBF" joinstyle="miter"/>
                <v:imagedata o:title=""/>
                <o:lock v:ext="edit" aspectratio="f"/>
              </v:line>
            </w:pict>
          </mc:Fallback>
        </mc:AlternateContent>
      </w:r>
    </w:p>
    <w:p w:rsidR="00FE1228" w:rsidRDefault="00D9559D">
      <w:pPr>
        <w:adjustRightInd w:val="0"/>
        <w:snapToGrid w:val="0"/>
        <w:ind w:leftChars="2300" w:left="4830"/>
        <w:rPr>
          <w:rFonts w:ascii="微软雅黑" w:hAnsi="微软雅黑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F43571A" wp14:editId="45715A22">
                <wp:simplePos x="0" y="0"/>
                <wp:positionH relativeFrom="margin">
                  <wp:posOffset>-428625</wp:posOffset>
                </wp:positionH>
                <wp:positionV relativeFrom="paragraph">
                  <wp:posOffset>106680</wp:posOffset>
                </wp:positionV>
                <wp:extent cx="2466975" cy="2314575"/>
                <wp:effectExtent l="0" t="0" r="0" b="0"/>
                <wp:wrapNone/>
                <wp:docPr id="10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314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20411" w:rsidRDefault="00820411">
                            <w:pPr>
                              <w:snapToGrid w:val="0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姓名：覃柳念</w:t>
                            </w:r>
                          </w:p>
                          <w:p w:rsidR="00820411" w:rsidRDefault="00820411">
                            <w:pPr>
                              <w:snapToGrid w:val="0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年龄：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1岁</w:t>
                            </w:r>
                          </w:p>
                          <w:p w:rsidR="00820411" w:rsidRDefault="00820411">
                            <w:pPr>
                              <w:snapToGrid w:val="0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学历：本科</w:t>
                            </w:r>
                          </w:p>
                          <w:p w:rsidR="00820411" w:rsidRDefault="00820411">
                            <w:pPr>
                              <w:snapToGrid w:val="0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政治面貌：共青团员</w:t>
                            </w:r>
                          </w:p>
                          <w:p w:rsidR="00820411" w:rsidRDefault="00820411">
                            <w:pPr>
                              <w:snapToGrid w:val="0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住址：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广西武宣县</w:t>
                            </w:r>
                          </w:p>
                          <w:p w:rsidR="00820411" w:rsidRDefault="00820411">
                            <w:pPr>
                              <w:snapToGrid w:val="0"/>
                              <w:jc w:val="left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电话：182-7820-9472</w:t>
                            </w:r>
                          </w:p>
                          <w:p w:rsidR="00820411" w:rsidRDefault="00820411">
                            <w:pPr>
                              <w:snapToGrid w:val="0"/>
                              <w:jc w:val="left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邮箱：</w:t>
                            </w:r>
                            <w:hyperlink r:id="rId15" w:history="1">
                              <w:r>
                                <w:rPr>
                                  <w:color w:val="000000"/>
                                  <w:spacing w:val="10"/>
                                  <w:sz w:val="28"/>
                                  <w:szCs w:val="28"/>
                                </w:rPr>
                                <w:t>179619548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pacing w:val="10"/>
                                  <w:sz w:val="28"/>
                                  <w:szCs w:val="28"/>
                                </w:rPr>
                                <w:t>@qq.com</w:t>
                              </w:r>
                            </w:hyperlink>
                          </w:p>
                          <w:p w:rsidR="00820411" w:rsidRDefault="0082041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QQ：179619548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left:0;text-align:left;margin-left:-33.75pt;margin-top:8.4pt;width:194.25pt;height:182.25pt;z-index:25166131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" filled="f" stroked="f">
                <v:textbox>
                  <w:txbxContent>
                    <w:p w:rsidR="00820411" w:rsidRDefault="00820411">
                      <w:pPr>
                        <w:snapToGrid w:val="0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姓名：覃柳念</w:t>
                      </w:r>
                    </w:p>
                    <w:p w:rsidR="00820411" w:rsidRDefault="00820411">
                      <w:pPr>
                        <w:snapToGrid w:val="0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年龄：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1岁</w:t>
                      </w:r>
                    </w:p>
                    <w:p w:rsidR="00820411" w:rsidRDefault="00820411">
                      <w:pPr>
                        <w:snapToGrid w:val="0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学历：本科</w:t>
                      </w:r>
                    </w:p>
                    <w:p w:rsidR="00820411" w:rsidRDefault="00820411">
                      <w:pPr>
                        <w:snapToGrid w:val="0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政治面貌：共青团员</w:t>
                      </w:r>
                    </w:p>
                    <w:p w:rsidR="00820411" w:rsidRDefault="00820411">
                      <w:pPr>
                        <w:snapToGrid w:val="0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住址：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广西武宣县</w:t>
                      </w:r>
                    </w:p>
                    <w:p w:rsidR="00820411" w:rsidRDefault="00820411">
                      <w:pPr>
                        <w:snapToGrid w:val="0"/>
                        <w:jc w:val="left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电话：182-7820-9472</w:t>
                      </w:r>
                    </w:p>
                    <w:p w:rsidR="00820411" w:rsidRDefault="00820411">
                      <w:pPr>
                        <w:snapToGrid w:val="0"/>
                        <w:jc w:val="left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邮箱：</w:t>
                      </w:r>
                      <w:hyperlink r:id="rId16" w:history="1">
                        <w:r>
                          <w:rPr>
                            <w:color w:val="000000"/>
                            <w:spacing w:val="10"/>
                            <w:sz w:val="28"/>
                            <w:szCs w:val="28"/>
                          </w:rPr>
                          <w:t>179619548</w:t>
                        </w:r>
                        <w:r>
                          <w:rPr>
                            <w:rFonts w:hint="eastAsia"/>
                            <w:color w:val="000000"/>
                            <w:spacing w:val="10"/>
                            <w:sz w:val="28"/>
                            <w:szCs w:val="28"/>
                          </w:rPr>
                          <w:t>@qq.com</w:t>
                        </w:r>
                      </w:hyperlink>
                    </w:p>
                    <w:p w:rsidR="00820411" w:rsidRDefault="00820411">
                      <w:pPr>
                        <w:snapToGrid w:val="0"/>
                        <w:spacing w:line="360" w:lineRule="auto"/>
                        <w:jc w:val="left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QQ：179619548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E1228" w:rsidRDefault="00FE1228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FE1228" w:rsidRDefault="00D9559D">
      <w:pPr>
        <w:adjustRightInd w:val="0"/>
        <w:snapToGrid w:val="0"/>
        <w:ind w:leftChars="2300" w:left="4830"/>
        <w:rPr>
          <w:rFonts w:ascii="微软雅黑" w:hAnsi="微软雅黑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89BB474" wp14:editId="78668168">
                <wp:simplePos x="0" y="0"/>
                <wp:positionH relativeFrom="column">
                  <wp:posOffset>2098040</wp:posOffset>
                </wp:positionH>
                <wp:positionV relativeFrom="paragraph">
                  <wp:posOffset>190500</wp:posOffset>
                </wp:positionV>
                <wp:extent cx="4535805" cy="0"/>
                <wp:effectExtent l="0" t="0" r="36195" b="19050"/>
                <wp:wrapNone/>
                <wp:docPr id="1047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580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BFBFB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22" o:spid="_x0000_s1026" o:spt="20" style="position:absolute;left:0pt;margin-left:165.2pt;margin-top:15pt;height:0pt;width:357.15pt;z-index:251662336;mso-width-relative:page;mso-height-relative:page;" filled="f" stroked="t" coordsize="21600,21600" o:gfxdata="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EjGgF2AAAAAoBAAAPAAAA&#10;AAAAAAEAIAAAACIAAABkcnMvZG93bnJldi54bWxQSwECFAAUAAAACACHTuJA3BD36dwBAACYAwAA&#10;DgAAAAAAAAABACAAAAAnAQAAZHJzL2Uyb0RvYy54bWxQSwUGAAAAAAYABgBZAQAAdQUAAAAA&#10;">
                <v:fill on="f" focussize="0,0"/>
                <v:stroke weight="0.5pt" color="#BFBFBF" joinstyle="miter"/>
                <v:imagedata o:title=""/>
                <o:lock v:ext="edit" aspectratio="f"/>
              </v:line>
            </w:pict>
          </mc:Fallback>
        </mc:AlternateContent>
      </w:r>
    </w:p>
    <w:p w:rsidR="00FE1228" w:rsidRDefault="00FE1228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FE1228" w:rsidRDefault="00D9559D">
      <w:pPr>
        <w:adjustRightInd w:val="0"/>
        <w:snapToGrid w:val="0"/>
        <w:ind w:leftChars="2300" w:left="4830"/>
        <w:rPr>
          <w:rFonts w:ascii="微软雅黑" w:hAnsi="微软雅黑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0F7F66A0" wp14:editId="2590B48F">
                <wp:simplePos x="0" y="0"/>
                <wp:positionH relativeFrom="column">
                  <wp:posOffset>-304800</wp:posOffset>
                </wp:positionH>
                <wp:positionV relativeFrom="paragraph">
                  <wp:posOffset>76835</wp:posOffset>
                </wp:positionV>
                <wp:extent cx="1607185" cy="981075"/>
                <wp:effectExtent l="0" t="0" r="12065" b="28575"/>
                <wp:wrapNone/>
                <wp:docPr id="104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185" cy="9810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20411" w:rsidRDefault="00820411"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cs="微软雅黑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求职意向</w:t>
                            </w:r>
                          </w:p>
                          <w:p w:rsidR="00820411" w:rsidRDefault="00820411"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cs="微软雅黑"/>
                                <w:b/>
                                <w:color w:val="6995B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b/>
                                <w:color w:val="6995BE"/>
                                <w:sz w:val="32"/>
                                <w:szCs w:val="32"/>
                              </w:rPr>
                              <w:t>外贸跟单业务员</w:t>
                            </w:r>
                          </w:p>
                          <w:p w:rsidR="00820411" w:rsidRDefault="00820411">
                            <w:pPr>
                              <w:snapToGrid w:val="0"/>
                              <w:spacing w:line="360" w:lineRule="auto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8" o:spid="_x0000_s1030" style="position:absolute;left:0;text-align:left;margin-left:-24pt;margin-top:6.05pt;width:126.55pt;height:77.2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" fillcolor="#f2f2f2" strokecolor="#f2f2f2" strokeweight=".5pt">
                <v:stroke joinstyle="round"/>
                <v:textbox>
                  <w:txbxContent>
                    <w:p w:rsidR="00820411" w:rsidRDefault="00820411">
                      <w:pPr>
                        <w:snapToGrid w:val="0"/>
                        <w:spacing w:line="360" w:lineRule="auto"/>
                        <w:rPr>
                          <w:rFonts w:ascii="微软雅黑" w:hAnsi="微软雅黑" w:cs="微软雅黑"/>
                          <w:b/>
                          <w:color w:val="31849B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hAnsi="微软雅黑" w:cs="微软雅黑" w:hint="eastAsia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求职意向</w:t>
                      </w:r>
                    </w:p>
                    <w:p w:rsidR="00820411" w:rsidRDefault="00820411">
                      <w:pPr>
                        <w:snapToGrid w:val="0"/>
                        <w:spacing w:line="360" w:lineRule="auto"/>
                        <w:rPr>
                          <w:rFonts w:ascii="微软雅黑" w:hAnsi="微软雅黑" w:cs="微软雅黑"/>
                          <w:b/>
                          <w:color w:val="6995BE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hAnsi="微软雅黑" w:cs="微软雅黑" w:hint="eastAsia"/>
                          <w:b/>
                          <w:color w:val="6995BE"/>
                          <w:sz w:val="32"/>
                          <w:szCs w:val="32"/>
                        </w:rPr>
                        <w:t>外贸跟单业务员</w:t>
                      </w:r>
                    </w:p>
                    <w:p w:rsidR="00820411" w:rsidRDefault="00820411">
                      <w:pPr>
                        <w:snapToGrid w:val="0"/>
                        <w:spacing w:line="36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:rsidR="00FE1228" w:rsidRDefault="00FE1228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FE1228" w:rsidRDefault="00D9559D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B6BA0C6" wp14:editId="2B03A911">
                <wp:simplePos x="0" y="0"/>
                <wp:positionH relativeFrom="column">
                  <wp:posOffset>-428625</wp:posOffset>
                </wp:positionH>
                <wp:positionV relativeFrom="paragraph">
                  <wp:posOffset>257175</wp:posOffset>
                </wp:positionV>
                <wp:extent cx="2466975" cy="4410075"/>
                <wp:effectExtent l="0" t="0" r="0" b="0"/>
                <wp:wrapNone/>
                <wp:docPr id="1048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410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20411" w:rsidRDefault="00820411"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cs="微软雅黑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 xml:space="preserve">荣誉证书 </w:t>
                            </w:r>
                          </w:p>
                          <w:p w:rsidR="00820411" w:rsidRDefault="00820411" w:rsidP="00820411">
                            <w:pPr>
                              <w:snapToGrid w:val="0"/>
                              <w:rPr>
                                <w:rFonts w:ascii="微软雅黑" w:hAnsi="微软雅黑" w:cs="微软雅黑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￭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全国英语四级证书</w:t>
                            </w:r>
                          </w:p>
                          <w:p w:rsidR="00820411" w:rsidRDefault="00820411" w:rsidP="00820411">
                            <w:pPr>
                              <w:snapToGrid w:val="0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￭全国计算机等级一级证书</w:t>
                            </w:r>
                          </w:p>
                          <w:p w:rsidR="00820411" w:rsidRDefault="00820411" w:rsidP="00820411">
                            <w:pPr>
                              <w:snapToGrid w:val="0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￭普通话等级二级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乙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等</w:t>
                            </w:r>
                          </w:p>
                          <w:p w:rsidR="00820411" w:rsidRDefault="00820411" w:rsidP="00820411">
                            <w:pPr>
                              <w:snapToGrid w:val="0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￭2018年全国大学英语竞赛 参赛证书</w:t>
                            </w:r>
                          </w:p>
                          <w:p w:rsidR="00820411" w:rsidRDefault="00820411" w:rsidP="00820411">
                            <w:pPr>
                              <w:snapToGrid w:val="0"/>
                              <w:ind w:left="300" w:hangingChars="100" w:hanging="300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￭2017年“女生阳光心理的培养”训练结业书</w:t>
                            </w:r>
                          </w:p>
                          <w:p w:rsidR="00820411" w:rsidRDefault="00820411" w:rsidP="00820411">
                            <w:pPr>
                              <w:snapToGrid w:val="0"/>
                              <w:rPr>
                                <w:rFonts w:ascii="宋体" w:eastAsia="宋体" w:hAnsi="宋体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￭樱花日语爱好者协会  被评为“优秀干事”</w:t>
                            </w:r>
                          </w:p>
                          <w:p w:rsidR="00820411" w:rsidRDefault="00820411" w:rsidP="00820411">
                            <w:pPr>
                              <w:snapToGrid w:val="0"/>
                              <w:rPr>
                                <w:rFonts w:ascii="MS Mincho" w:eastAsiaTheme="minorEastAsia" w:hAnsi="MS Mincho" w:cs="MS Mincho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>￭2019年中小学教师资格面试</w:t>
                            </w:r>
                          </w:p>
                          <w:p w:rsidR="00820411" w:rsidRDefault="00820411">
                            <w:pPr>
                              <w:snapToGrid w:val="0"/>
                              <w:spacing w:line="360" w:lineRule="auto"/>
                              <w:rPr>
                                <w:rFonts w:ascii="MS Mincho" w:eastAsiaTheme="minorEastAsia" w:hAnsi="MS Mincho" w:cs="MS Mincho"/>
                                <w:szCs w:val="21"/>
                              </w:rPr>
                            </w:pPr>
                          </w:p>
                          <w:p w:rsidR="00820411" w:rsidRDefault="00820411">
                            <w:pPr>
                              <w:snapToGrid w:val="0"/>
                              <w:spacing w:line="360" w:lineRule="auto"/>
                              <w:rPr>
                                <w:rFonts w:ascii="宋体" w:eastAsiaTheme="minorEastAsia" w:hAnsi="宋体" w:cs="微软雅黑"/>
                                <w:szCs w:val="21"/>
                              </w:rPr>
                            </w:pPr>
                          </w:p>
                          <w:p w:rsidR="00820411" w:rsidRDefault="00820411"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cs="微软雅黑"/>
                                <w:szCs w:val="21"/>
                              </w:rPr>
                            </w:pPr>
                          </w:p>
                          <w:p w:rsidR="00820411" w:rsidRDefault="00820411">
                            <w:pPr>
                              <w:spacing w:line="360" w:lineRule="auto"/>
                              <w:rPr>
                                <w:rFonts w:ascii="微软雅黑" w:hAnsi="微软雅黑" w:cs="微软雅黑"/>
                                <w:szCs w:val="21"/>
                              </w:rPr>
                            </w:pPr>
                          </w:p>
                          <w:p w:rsidR="00820411" w:rsidRDefault="00820411">
                            <w:pPr>
                              <w:rPr>
                                <w:rFonts w:ascii="微软雅黑" w:hAnsi="微软雅黑"/>
                              </w:rPr>
                            </w:pP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54" o:spid="_x0000_s1031" style="position:absolute;left:0;text-align:left;margin-left:-33.75pt;margin-top:20.25pt;width:194.25pt;height:347.2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" filled="f" stroked="f">
                <v:textbox>
                  <w:txbxContent>
                    <w:p w:rsidR="00820411" w:rsidRDefault="00820411">
                      <w:pPr>
                        <w:snapToGrid w:val="0"/>
                        <w:spacing w:line="360" w:lineRule="auto"/>
                        <w:rPr>
                          <w:rFonts w:ascii="微软雅黑" w:hAnsi="微软雅黑" w:cs="微软雅黑"/>
                          <w:b/>
                          <w:color w:val="31849B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hAnsi="微软雅黑" w:cs="微软雅黑" w:hint="eastAsia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 xml:space="preserve">荣誉证书 </w:t>
                      </w:r>
                    </w:p>
                    <w:p w:rsidR="00820411" w:rsidRDefault="00820411" w:rsidP="00820411">
                      <w:pPr>
                        <w:snapToGrid w:val="0"/>
                        <w:rPr>
                          <w:rFonts w:ascii="微软雅黑" w:hAnsi="微软雅黑" w:cs="微软雅黑"/>
                          <w:b/>
                          <w:color w:val="31849B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￭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全国英语四级证书</w:t>
                      </w:r>
                    </w:p>
                    <w:p w:rsidR="00820411" w:rsidRDefault="00820411" w:rsidP="00820411">
                      <w:pPr>
                        <w:snapToGrid w:val="0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￭全国计算机等级一级证书</w:t>
                      </w:r>
                    </w:p>
                    <w:p w:rsidR="00820411" w:rsidRDefault="00820411" w:rsidP="00820411">
                      <w:pPr>
                        <w:snapToGrid w:val="0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￭普通话等级二级</w:t>
                      </w:r>
                      <w:r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  <w:t>乙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等</w:t>
                      </w:r>
                    </w:p>
                    <w:p w:rsidR="00820411" w:rsidRDefault="00820411" w:rsidP="00820411">
                      <w:pPr>
                        <w:snapToGrid w:val="0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￭2018年全国大学英语竞赛 参赛证书</w:t>
                      </w:r>
                    </w:p>
                    <w:p w:rsidR="00820411" w:rsidRDefault="00820411" w:rsidP="00820411">
                      <w:pPr>
                        <w:snapToGrid w:val="0"/>
                        <w:ind w:left="300" w:hangingChars="100" w:hanging="300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￭2017年“女生阳光心理的培养”训练结业书</w:t>
                      </w:r>
                    </w:p>
                    <w:p w:rsidR="00820411" w:rsidRDefault="00820411" w:rsidP="00820411">
                      <w:pPr>
                        <w:snapToGrid w:val="0"/>
                        <w:rPr>
                          <w:rFonts w:ascii="宋体" w:eastAsia="宋体" w:hAnsi="宋体"/>
                          <w:color w:val="000000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￭樱花日语爱好者协会  被评为“优秀干事”</w:t>
                      </w:r>
                    </w:p>
                    <w:p w:rsidR="00820411" w:rsidRDefault="00820411" w:rsidP="00820411">
                      <w:pPr>
                        <w:snapToGrid w:val="0"/>
                        <w:rPr>
                          <w:rFonts w:ascii="MS Mincho" w:eastAsiaTheme="minorEastAsia" w:hAnsi="MS Mincho" w:cs="MS Mincho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pacing w:val="10"/>
                          <w:sz w:val="28"/>
                          <w:szCs w:val="28"/>
                        </w:rPr>
                        <w:t>￭2019年中小学教师资格面试</w:t>
                      </w:r>
                    </w:p>
                    <w:p w:rsidR="00820411" w:rsidRDefault="00820411">
                      <w:pPr>
                        <w:snapToGrid w:val="0"/>
                        <w:spacing w:line="360" w:lineRule="auto"/>
                        <w:rPr>
                          <w:rFonts w:ascii="MS Mincho" w:eastAsiaTheme="minorEastAsia" w:hAnsi="MS Mincho" w:cs="MS Mincho"/>
                          <w:szCs w:val="21"/>
                        </w:rPr>
                      </w:pPr>
                    </w:p>
                    <w:p w:rsidR="00820411" w:rsidRDefault="00820411">
                      <w:pPr>
                        <w:snapToGrid w:val="0"/>
                        <w:spacing w:line="360" w:lineRule="auto"/>
                        <w:rPr>
                          <w:rFonts w:ascii="宋体" w:eastAsiaTheme="minorEastAsia" w:hAnsi="宋体" w:cs="微软雅黑"/>
                          <w:szCs w:val="21"/>
                        </w:rPr>
                      </w:pPr>
                    </w:p>
                    <w:p w:rsidR="00820411" w:rsidRDefault="00820411">
                      <w:pPr>
                        <w:snapToGrid w:val="0"/>
                        <w:spacing w:line="360" w:lineRule="auto"/>
                        <w:rPr>
                          <w:rFonts w:ascii="微软雅黑" w:hAnsi="微软雅黑" w:cs="微软雅黑"/>
                          <w:szCs w:val="21"/>
                        </w:rPr>
                      </w:pPr>
                    </w:p>
                    <w:p w:rsidR="00820411" w:rsidRDefault="00820411">
                      <w:pPr>
                        <w:spacing w:line="360" w:lineRule="auto"/>
                        <w:rPr>
                          <w:rFonts w:ascii="微软雅黑" w:hAnsi="微软雅黑" w:cs="微软雅黑"/>
                          <w:szCs w:val="21"/>
                        </w:rPr>
                      </w:pPr>
                    </w:p>
                    <w:p w:rsidR="00820411" w:rsidRDefault="00820411">
                      <w:pPr>
                        <w:rPr>
                          <w:rFonts w:ascii="微软雅黑" w:hAnsi="微软雅黑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E1228" w:rsidRDefault="00FE1228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FE1228" w:rsidRDefault="00D9559D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679C28C" wp14:editId="482958BD">
                <wp:simplePos x="0" y="0"/>
                <wp:positionH relativeFrom="column">
                  <wp:posOffset>2098040</wp:posOffset>
                </wp:positionH>
                <wp:positionV relativeFrom="paragraph">
                  <wp:posOffset>154940</wp:posOffset>
                </wp:positionV>
                <wp:extent cx="4535805" cy="0"/>
                <wp:effectExtent l="0" t="0" r="36195" b="19050"/>
                <wp:wrapNone/>
                <wp:docPr id="1049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580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BFBFB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23" o:spid="_x0000_s1026" o:spt="20" style="position:absolute;left:0pt;margin-left:165.2pt;margin-top:12.2pt;height:0pt;width:357.15pt;z-index:251665408;mso-width-relative:page;mso-height-relative:page;" filled="f" stroked="t" coordsize="21600,21600" o:gfxdata="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xJXUbZAAAACgEAAA8A&#10;AAAAAAAAAQAgAAAAIgAAAGRycy9kb3ducmV2LnhtbFBLAQIUABQAAAAIAIdO4kA2v0LT3QEAAJgD&#10;AAAOAAAAAAAAAAEAIAAAACgBAABkcnMvZTJvRG9jLnhtbFBLBQYAAAAABgAGAFkBAAB3BQAAAAA=&#10;">
                <v:fill on="f" focussize="0,0"/>
                <v:stroke weight="0.5pt" color="#BFBFBF" joinstyle="miter"/>
                <v:imagedata o:title=""/>
                <o:lock v:ext="edit" aspectratio="f"/>
              </v:line>
            </w:pict>
          </mc:Fallback>
        </mc:AlternateContent>
      </w:r>
    </w:p>
    <w:p w:rsidR="00FE1228" w:rsidRDefault="00FE1228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FE1228" w:rsidRDefault="00FE1228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820411" w:rsidRDefault="00F95CCC" w:rsidP="00820411">
      <w:pPr>
        <w:pStyle w:val="a8"/>
        <w:spacing w:before="0" w:beforeAutospacing="0" w:after="0" w:afterAutospacing="0" w:line="600" w:lineRule="atLeast"/>
        <w:rPr>
          <w:rFonts w:ascii="黑体" w:eastAsia="黑体" w:hAnsi="黑体" w:cs="黑体"/>
          <w:sz w:val="36"/>
          <w:szCs w:val="36"/>
        </w:rPr>
      </w:pPr>
      <w:r>
        <w:rPr>
          <w:rFonts w:ascii="微软雅黑" w:hAnsi="微软雅黑"/>
        </w:rPr>
        <w:br w:type="page"/>
      </w:r>
      <w:r w:rsidR="00820411">
        <w:rPr>
          <w:rFonts w:ascii="黑体" w:eastAsia="黑体" w:hAnsi="黑体" w:cs="黑体" w:hint="eastAsia"/>
          <w:sz w:val="36"/>
          <w:szCs w:val="36"/>
        </w:rPr>
        <w:t>广西民族师范学院2020届毕业生就业推荐表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820411" w:rsidTr="00820411">
        <w:trPr>
          <w:trHeight w:val="454"/>
          <w:jc w:val="center"/>
        </w:trPr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fldChar w:fldCharType="begin">
      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      </w:fldChar>
            </w:r>
            <w:r>
              <w:instrText>ADDIN CNKISM.UserStyle</w:instrText>
            </w:r>
            <w:r>
              <w:fldChar w:fldCharType="separate"/>
            </w:r>
            <w:r>
              <w:fldChar w:fldCharType="end"/>
            </w:r>
            <w:r>
              <w:rPr>
                <w:rFonts w:hint="eastAsia"/>
              </w:rPr>
              <w:t>基本</w:t>
            </w:r>
          </w:p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情况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姓</w:t>
            </w:r>
            <w:r>
              <w:t xml:space="preserve">    </w:t>
            </w:r>
            <w:r>
              <w:rPr>
                <w:rFonts w:hint="eastAsia"/>
              </w:rPr>
              <w:t>名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覃柳念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性</w:t>
            </w:r>
            <w:r>
              <w:t xml:space="preserve">    </w:t>
            </w:r>
            <w:r>
              <w:rPr>
                <w:rFonts w:hint="eastAsia"/>
              </w:rPr>
              <w:t>别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女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民</w:t>
            </w:r>
            <w:r>
              <w:t xml:space="preserve">  </w:t>
            </w:r>
            <w:r>
              <w:rPr>
                <w:rFonts w:hint="eastAsia"/>
              </w:rPr>
              <w:t>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壮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53E295E" wp14:editId="6CC5EBC3">
                  <wp:extent cx="964565" cy="1517015"/>
                  <wp:effectExtent l="0" t="0" r="6985" b="6985"/>
                  <wp:docPr id="9" name="图片 9" descr="QQ图片2019042410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Q图片20190424105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一寸</w:t>
            </w:r>
          </w:p>
          <w:p w:rsidR="00820411" w:rsidRDefault="00820411" w:rsidP="00820411">
            <w:pPr>
              <w:jc w:val="center"/>
            </w:pPr>
            <w:r>
              <w:rPr>
                <w:rFonts w:hint="eastAsia"/>
              </w:rPr>
              <w:t>彩色</w:t>
            </w:r>
          </w:p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照片</w:t>
            </w:r>
          </w:p>
        </w:tc>
      </w:tr>
      <w:tr w:rsidR="00820411" w:rsidTr="00820411">
        <w:trPr>
          <w:trHeight w:hRule="exact" w:val="454"/>
          <w:jc w:val="center"/>
        </w:trPr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widowControl/>
              <w:jc w:val="left"/>
              <w:rPr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1997.11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共青团员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籍</w:t>
            </w:r>
            <w:r>
              <w:t xml:space="preserve">  </w:t>
            </w:r>
            <w:r>
              <w:rPr>
                <w:rFonts w:hint="eastAsia"/>
              </w:rPr>
              <w:t>贯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广西来宾</w:t>
            </w:r>
          </w:p>
        </w:tc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widowControl/>
              <w:jc w:val="left"/>
              <w:rPr>
                <w:szCs w:val="24"/>
              </w:rPr>
            </w:pPr>
          </w:p>
        </w:tc>
      </w:tr>
      <w:tr w:rsidR="00820411" w:rsidTr="00820411">
        <w:trPr>
          <w:trHeight w:hRule="exact" w:val="454"/>
          <w:jc w:val="center"/>
        </w:trPr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widowControl/>
              <w:jc w:val="left"/>
              <w:rPr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rPr>
                <w:szCs w:val="24"/>
              </w:rPr>
            </w:pPr>
            <w:r>
              <w:rPr>
                <w:rFonts w:hint="eastAsia"/>
              </w:rPr>
              <w:t>2016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9-2018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担任班级纪律委员</w:t>
            </w:r>
          </w:p>
        </w:tc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widowControl/>
              <w:jc w:val="left"/>
              <w:rPr>
                <w:szCs w:val="24"/>
              </w:rPr>
            </w:pPr>
          </w:p>
        </w:tc>
      </w:tr>
      <w:tr w:rsidR="00820411" w:rsidTr="00820411">
        <w:trPr>
          <w:trHeight w:hRule="exact" w:val="454"/>
          <w:jc w:val="center"/>
        </w:trPr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教育</w:t>
            </w:r>
          </w:p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背景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专</w:t>
            </w:r>
            <w:r>
              <w:t xml:space="preserve">    </w:t>
            </w:r>
            <w:r>
              <w:rPr>
                <w:rFonts w:hint="eastAsia"/>
              </w:rPr>
              <w:t>业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商务英语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2020</w:t>
            </w:r>
            <w:r>
              <w:rPr>
                <w:rFonts w:hint="eastAsia"/>
                <w:szCs w:val="24"/>
              </w:rPr>
              <w:t>年</w:t>
            </w:r>
            <w:r>
              <w:rPr>
                <w:rFonts w:hint="eastAsia"/>
                <w:szCs w:val="24"/>
              </w:rPr>
              <w:t>6</w:t>
            </w:r>
          </w:p>
        </w:tc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widowControl/>
              <w:jc w:val="left"/>
              <w:rPr>
                <w:szCs w:val="24"/>
              </w:rPr>
            </w:pPr>
          </w:p>
        </w:tc>
      </w:tr>
      <w:tr w:rsidR="00820411" w:rsidTr="00820411">
        <w:trPr>
          <w:trHeight w:hRule="exact" w:val="551"/>
          <w:jc w:val="center"/>
        </w:trPr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widowControl/>
              <w:jc w:val="left"/>
              <w:rPr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本科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英语</w:t>
            </w:r>
          </w:p>
        </w:tc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widowControl/>
              <w:jc w:val="left"/>
              <w:rPr>
                <w:szCs w:val="24"/>
              </w:rPr>
            </w:pPr>
          </w:p>
        </w:tc>
      </w:tr>
      <w:tr w:rsidR="00820411" w:rsidTr="00820411">
        <w:trPr>
          <w:trHeight w:hRule="exact" w:val="454"/>
          <w:jc w:val="center"/>
        </w:trPr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widowControl/>
              <w:jc w:val="left"/>
              <w:rPr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color w:val="808080"/>
                <w:szCs w:val="24"/>
              </w:rPr>
            </w:pPr>
            <w:r>
              <w:rPr>
                <w:rFonts w:hint="eastAsia"/>
                <w:color w:val="808080"/>
                <w:szCs w:val="24"/>
              </w:rPr>
              <w:t>英语四级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全国计算机一级</w:t>
            </w:r>
          </w:p>
        </w:tc>
      </w:tr>
      <w:tr w:rsidR="00820411" w:rsidTr="00820411">
        <w:trPr>
          <w:trHeight w:hRule="exact" w:val="454"/>
          <w:jc w:val="center"/>
        </w:trPr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color w:val="808080"/>
                <w:szCs w:val="24"/>
              </w:rPr>
            </w:pPr>
            <w:r>
              <w:rPr>
                <w:rFonts w:hint="eastAsia"/>
                <w:color w:val="808080"/>
                <w:szCs w:val="24"/>
              </w:rPr>
              <w:t>广西</w:t>
            </w:r>
            <w:proofErr w:type="gramStart"/>
            <w:r>
              <w:rPr>
                <w:rFonts w:hint="eastAsia"/>
                <w:color w:val="808080"/>
                <w:szCs w:val="24"/>
              </w:rPr>
              <w:t>来宾市</w:t>
            </w:r>
            <w:proofErr w:type="gramEnd"/>
            <w:r>
              <w:rPr>
                <w:rFonts w:hint="eastAsia"/>
                <w:color w:val="808080"/>
                <w:szCs w:val="24"/>
              </w:rPr>
              <w:t>武宣县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邮</w:t>
            </w:r>
            <w:r>
              <w:t xml:space="preserve"> </w:t>
            </w:r>
            <w:r>
              <w:rPr>
                <w:rFonts w:hint="eastAsia"/>
              </w:rPr>
              <w:t>编</w:t>
            </w:r>
          </w:p>
        </w:tc>
        <w:tc>
          <w:tcPr>
            <w:tcW w:w="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545900</w:t>
            </w:r>
          </w:p>
        </w:tc>
      </w:tr>
      <w:tr w:rsidR="00820411" w:rsidTr="00820411">
        <w:trPr>
          <w:trHeight w:hRule="exact" w:val="454"/>
          <w:jc w:val="center"/>
        </w:trPr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color w:val="808080"/>
                <w:szCs w:val="24"/>
              </w:rPr>
            </w:pPr>
            <w:r>
              <w:rPr>
                <w:rFonts w:hint="eastAsia"/>
                <w:color w:val="808080"/>
                <w:szCs w:val="24"/>
              </w:rPr>
              <w:t>179619548@QQ</w:t>
            </w:r>
            <w:r>
              <w:rPr>
                <w:rFonts w:hint="eastAsia"/>
                <w:color w:val="808080"/>
                <w:szCs w:val="24"/>
              </w:rPr>
              <w:t>。</w:t>
            </w:r>
            <w:r>
              <w:rPr>
                <w:rFonts w:hint="eastAsia"/>
                <w:color w:val="808080"/>
                <w:szCs w:val="24"/>
              </w:rPr>
              <w:t>com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电</w:t>
            </w:r>
            <w:r>
              <w:t xml:space="preserve"> </w:t>
            </w:r>
            <w:r>
              <w:rPr>
                <w:rFonts w:hint="eastAsia"/>
              </w:rPr>
              <w:t>话</w:t>
            </w:r>
          </w:p>
        </w:tc>
        <w:tc>
          <w:tcPr>
            <w:tcW w:w="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18278209472</w:t>
            </w:r>
          </w:p>
        </w:tc>
      </w:tr>
      <w:tr w:rsidR="00820411" w:rsidTr="00820411">
        <w:trPr>
          <w:trHeight w:hRule="exact" w:val="454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写作、计算机办公软件</w:t>
            </w:r>
          </w:p>
        </w:tc>
      </w:tr>
      <w:tr w:rsidR="00820411" w:rsidTr="00820411">
        <w:trPr>
          <w:trHeight w:hRule="exact" w:val="2357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在校</w:t>
            </w:r>
          </w:p>
          <w:p w:rsidR="00820411" w:rsidRDefault="00820411" w:rsidP="00820411">
            <w:pPr>
              <w:jc w:val="center"/>
            </w:pPr>
            <w:r>
              <w:rPr>
                <w:rFonts w:hint="eastAsia"/>
              </w:rPr>
              <w:t>期间</w:t>
            </w:r>
          </w:p>
          <w:p w:rsidR="00820411" w:rsidRDefault="00820411" w:rsidP="00820411">
            <w:pPr>
              <w:jc w:val="center"/>
            </w:pPr>
            <w:r>
              <w:rPr>
                <w:rFonts w:hint="eastAsia"/>
              </w:rPr>
              <w:t>获得</w:t>
            </w:r>
          </w:p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Pr="00325FA6" w:rsidRDefault="00820411" w:rsidP="00820411">
            <w:r>
              <w:rPr>
                <w:rFonts w:hint="eastAsia"/>
              </w:rPr>
              <w:t>2016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-2019</w:t>
            </w:r>
            <w:r>
              <w:rPr>
                <w:rFonts w:hint="eastAsia"/>
              </w:rPr>
              <w:t>年获得国家助学金</w:t>
            </w:r>
          </w:p>
        </w:tc>
      </w:tr>
      <w:tr w:rsidR="00820411" w:rsidTr="00820411">
        <w:trPr>
          <w:trHeight w:val="3093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在校</w:t>
            </w:r>
          </w:p>
          <w:p w:rsidR="00820411" w:rsidRDefault="00820411" w:rsidP="00820411">
            <w:pPr>
              <w:jc w:val="center"/>
            </w:pPr>
            <w:r>
              <w:rPr>
                <w:rFonts w:hint="eastAsia"/>
              </w:rPr>
              <w:t>期间</w:t>
            </w:r>
          </w:p>
          <w:p w:rsidR="00820411" w:rsidRDefault="00820411" w:rsidP="00820411">
            <w:pPr>
              <w:jc w:val="center"/>
            </w:pPr>
            <w:r>
              <w:rPr>
                <w:rFonts w:hint="eastAsia"/>
              </w:rPr>
              <w:t>社会</w:t>
            </w:r>
          </w:p>
          <w:p w:rsidR="00820411" w:rsidRDefault="00820411" w:rsidP="00820411">
            <w:pPr>
              <w:jc w:val="center"/>
            </w:pPr>
            <w:r>
              <w:rPr>
                <w:rFonts w:hint="eastAsia"/>
              </w:rPr>
              <w:t>实践</w:t>
            </w:r>
          </w:p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Pr="00063BE5" w:rsidRDefault="00820411" w:rsidP="00820411">
            <w:pPr>
              <w:snapToGrid w:val="0"/>
              <w:spacing w:beforeLines="50" w:before="156"/>
              <w:rPr>
                <w:rFonts w:ascii="宋体" w:hAnsi="宋体"/>
                <w:color w:val="000000"/>
                <w:spacing w:val="10"/>
                <w:szCs w:val="21"/>
              </w:rPr>
            </w:pPr>
            <w:r w:rsidRPr="00063BE5">
              <w:rPr>
                <w:rFonts w:ascii="宋体" w:hAnsi="宋体" w:hint="eastAsia"/>
                <w:color w:val="000000"/>
                <w:spacing w:val="10"/>
                <w:szCs w:val="21"/>
              </w:rPr>
              <w:t>20</w:t>
            </w:r>
            <w:r w:rsidRPr="00063BE5">
              <w:rPr>
                <w:rFonts w:ascii="宋体" w:hAnsi="宋体"/>
                <w:color w:val="000000"/>
                <w:spacing w:val="10"/>
                <w:szCs w:val="21"/>
              </w:rPr>
              <w:t>18</w:t>
            </w:r>
            <w:r w:rsidRPr="00063BE5">
              <w:rPr>
                <w:rFonts w:ascii="宋体" w:hAnsi="宋体"/>
                <w:color w:val="000000"/>
                <w:spacing w:val="10"/>
                <w:szCs w:val="21"/>
              </w:rPr>
              <w:t>年</w:t>
            </w:r>
            <w:r w:rsidRPr="00063BE5">
              <w:rPr>
                <w:rFonts w:ascii="宋体" w:hAnsi="宋体"/>
                <w:color w:val="000000"/>
                <w:spacing w:val="10"/>
                <w:szCs w:val="21"/>
              </w:rPr>
              <w:t>9</w:t>
            </w:r>
            <w:r w:rsidRPr="00063BE5">
              <w:rPr>
                <w:rFonts w:ascii="宋体" w:hAnsi="宋体"/>
                <w:color w:val="000000"/>
                <w:spacing w:val="10"/>
                <w:szCs w:val="21"/>
              </w:rPr>
              <w:t>月</w:t>
            </w:r>
            <w:r w:rsidRPr="00063BE5">
              <w:rPr>
                <w:rFonts w:ascii="宋体" w:hAnsi="宋体"/>
                <w:color w:val="000000"/>
                <w:spacing w:val="10"/>
                <w:szCs w:val="21"/>
              </w:rPr>
              <w:t>-2018</w:t>
            </w:r>
            <w:r w:rsidRPr="00063BE5">
              <w:rPr>
                <w:rFonts w:ascii="宋体" w:hAnsi="宋体"/>
                <w:color w:val="000000"/>
                <w:spacing w:val="10"/>
                <w:szCs w:val="21"/>
              </w:rPr>
              <w:t>年</w:t>
            </w:r>
            <w:r w:rsidRPr="00063BE5">
              <w:rPr>
                <w:rFonts w:ascii="宋体" w:hAnsi="宋体"/>
                <w:color w:val="000000"/>
                <w:spacing w:val="10"/>
                <w:szCs w:val="21"/>
              </w:rPr>
              <w:t>11</w:t>
            </w:r>
            <w:r>
              <w:rPr>
                <w:rFonts w:ascii="宋体" w:hAnsi="宋体" w:hint="eastAsia"/>
                <w:color w:val="000000"/>
                <w:spacing w:val="10"/>
                <w:szCs w:val="21"/>
              </w:rPr>
              <w:t>月</w:t>
            </w:r>
            <w:r w:rsidRPr="00063BE5">
              <w:rPr>
                <w:rFonts w:ascii="宋体" w:hAnsi="宋体" w:hint="eastAsia"/>
                <w:color w:val="000000"/>
                <w:spacing w:val="10"/>
                <w:szCs w:val="21"/>
              </w:rPr>
              <w:t xml:space="preserve"> </w:t>
            </w:r>
            <w:r w:rsidRPr="00063BE5">
              <w:rPr>
                <w:rFonts w:ascii="宋体" w:hAnsi="宋体"/>
                <w:color w:val="000000"/>
                <w:spacing w:val="10"/>
                <w:szCs w:val="21"/>
              </w:rPr>
              <w:t>崇左市金太阳辅导班机构</w:t>
            </w:r>
            <w:r w:rsidRPr="00063BE5">
              <w:rPr>
                <w:rFonts w:ascii="宋体" w:hAnsi="宋体" w:hint="eastAsia"/>
                <w:color w:val="000000"/>
                <w:spacing w:val="10"/>
                <w:szCs w:val="21"/>
              </w:rPr>
              <w:t xml:space="preserve">  </w:t>
            </w:r>
            <w:r w:rsidRPr="00063BE5">
              <w:rPr>
                <w:rFonts w:ascii="宋体" w:hAnsi="宋体"/>
                <w:color w:val="000000"/>
                <w:spacing w:val="10"/>
                <w:szCs w:val="21"/>
              </w:rPr>
              <w:t>英语</w:t>
            </w:r>
            <w:r w:rsidRPr="00063BE5">
              <w:rPr>
                <w:rFonts w:ascii="宋体" w:hAnsi="宋体" w:hint="eastAsia"/>
                <w:color w:val="000000"/>
                <w:spacing w:val="10"/>
                <w:szCs w:val="21"/>
              </w:rPr>
              <w:t>教师</w:t>
            </w:r>
          </w:p>
          <w:p w:rsidR="00820411" w:rsidRPr="00063BE5" w:rsidRDefault="00820411" w:rsidP="00820411">
            <w:pPr>
              <w:snapToGrid w:val="0"/>
              <w:spacing w:beforeLines="50" w:before="156"/>
              <w:rPr>
                <w:rFonts w:ascii="宋体" w:hAnsi="宋体"/>
                <w:color w:val="000000"/>
                <w:spacing w:val="10"/>
                <w:szCs w:val="21"/>
              </w:rPr>
            </w:pPr>
            <w:r w:rsidRPr="00063BE5">
              <w:rPr>
                <w:rFonts w:ascii="宋体" w:hAnsi="宋体"/>
                <w:color w:val="000000"/>
                <w:spacing w:val="10"/>
                <w:szCs w:val="21"/>
              </w:rPr>
              <w:t>兼语文老师</w:t>
            </w:r>
            <w:r w:rsidRPr="00063BE5">
              <w:rPr>
                <w:rFonts w:ascii="宋体" w:hAnsi="宋体" w:hint="eastAsia"/>
                <w:color w:val="000000"/>
                <w:spacing w:val="10"/>
                <w:szCs w:val="21"/>
              </w:rPr>
              <w:t>负责教授学员英语</w:t>
            </w:r>
            <w:r w:rsidRPr="00063BE5">
              <w:rPr>
                <w:rFonts w:ascii="宋体" w:hAnsi="宋体"/>
                <w:color w:val="000000"/>
                <w:spacing w:val="10"/>
                <w:szCs w:val="21"/>
              </w:rPr>
              <w:t>和语文</w:t>
            </w:r>
          </w:p>
          <w:p w:rsidR="00820411" w:rsidRPr="00063BE5" w:rsidRDefault="00820411" w:rsidP="00820411">
            <w:pPr>
              <w:snapToGrid w:val="0"/>
              <w:spacing w:beforeLines="50" w:before="156"/>
              <w:rPr>
                <w:rFonts w:ascii="宋体" w:hAnsi="宋体" w:hint="eastAsia"/>
                <w:color w:val="000000"/>
                <w:spacing w:val="10"/>
                <w:szCs w:val="21"/>
              </w:rPr>
            </w:pPr>
            <w:r w:rsidRPr="00063BE5">
              <w:rPr>
                <w:rFonts w:ascii="宋体" w:hAnsi="宋体"/>
                <w:color w:val="000000"/>
                <w:spacing w:val="10"/>
                <w:szCs w:val="21"/>
              </w:rPr>
              <w:t xml:space="preserve">2017.7-2017.9  </w:t>
            </w:r>
            <w:r w:rsidRPr="00063BE5">
              <w:rPr>
                <w:rFonts w:ascii="宋体" w:hAnsi="宋体"/>
                <w:color w:val="000000"/>
                <w:spacing w:val="10"/>
                <w:szCs w:val="21"/>
              </w:rPr>
              <w:t>在广东</w:t>
            </w:r>
            <w:r>
              <w:rPr>
                <w:rFonts w:ascii="宋体" w:hAnsi="宋体" w:hint="eastAsia"/>
                <w:color w:val="000000"/>
                <w:spacing w:val="10"/>
                <w:szCs w:val="21"/>
              </w:rPr>
              <w:t>惠州东威有限公司</w:t>
            </w:r>
            <w:r w:rsidRPr="00063BE5">
              <w:rPr>
                <w:rFonts w:ascii="宋体" w:hAnsi="宋体"/>
                <w:color w:val="000000"/>
                <w:spacing w:val="10"/>
                <w:szCs w:val="21"/>
              </w:rPr>
              <w:t>做暑假工</w:t>
            </w:r>
          </w:p>
          <w:p w:rsidR="00820411" w:rsidRDefault="00820411" w:rsidP="00820411">
            <w:pPr>
              <w:ind w:right="630"/>
              <w:rPr>
                <w:szCs w:val="24"/>
              </w:rPr>
            </w:pPr>
            <w:r w:rsidRPr="00063BE5">
              <w:rPr>
                <w:rFonts w:ascii="宋体" w:hAnsi="宋体" w:hint="eastAsia"/>
                <w:color w:val="000000"/>
                <w:spacing w:val="10"/>
                <w:szCs w:val="21"/>
              </w:rPr>
              <w:t xml:space="preserve">2016-2017  </w:t>
            </w:r>
            <w:r>
              <w:rPr>
                <w:rFonts w:ascii="宋体" w:hAnsi="宋体" w:hint="eastAsia"/>
                <w:color w:val="000000"/>
                <w:spacing w:val="10"/>
                <w:szCs w:val="21"/>
              </w:rPr>
              <w:t>崇左市第一书记产业联盟“一村一品</w:t>
            </w:r>
            <w:r w:rsidRPr="00063BE5">
              <w:rPr>
                <w:rFonts w:ascii="宋体" w:hAnsi="宋体" w:hint="eastAsia"/>
                <w:color w:val="000000"/>
                <w:spacing w:val="10"/>
                <w:szCs w:val="21"/>
              </w:rPr>
              <w:t>旅游名品展贸会</w:t>
            </w:r>
            <w:r w:rsidRPr="00063BE5">
              <w:rPr>
                <w:rFonts w:ascii="宋体" w:hAnsi="宋体" w:hint="eastAsia"/>
                <w:color w:val="000000"/>
                <w:spacing w:val="10"/>
                <w:szCs w:val="21"/>
              </w:rPr>
              <w:t xml:space="preserve"> </w:t>
            </w:r>
            <w:r w:rsidRPr="00063BE5">
              <w:rPr>
                <w:rFonts w:ascii="宋体" w:hAnsi="宋体" w:hint="eastAsia"/>
                <w:color w:val="000000"/>
                <w:spacing w:val="10"/>
                <w:szCs w:val="21"/>
              </w:rPr>
              <w:t>评为优秀志愿者</w:t>
            </w:r>
          </w:p>
        </w:tc>
      </w:tr>
      <w:tr w:rsidR="00820411" w:rsidTr="00820411">
        <w:trPr>
          <w:trHeight w:val="1498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>
            <w:pPr>
              <w:rPr>
                <w:szCs w:val="24"/>
              </w:rPr>
            </w:pPr>
          </w:p>
          <w:p w:rsidR="00820411" w:rsidRDefault="00820411" w:rsidP="00820411"/>
          <w:p w:rsidR="00820411" w:rsidRDefault="00820411" w:rsidP="00820411">
            <w:pPr>
              <w:jc w:val="right"/>
              <w:rPr>
                <w:szCs w:val="24"/>
              </w:rPr>
            </w:pPr>
            <w:r>
              <w:rPr>
                <w:rFonts w:hint="eastAsia"/>
              </w:rPr>
              <w:t>学院盖章：</w:t>
            </w:r>
            <w:r>
              <w:t xml:space="preserve">       </w:t>
            </w:r>
            <w:r>
              <w:rPr>
                <w:rFonts w:hint="eastAsia"/>
              </w:rPr>
              <w:t>年</w:t>
            </w:r>
            <w:r>
              <w:t xml:space="preserve">     </w:t>
            </w:r>
            <w:r>
              <w:rPr>
                <w:rFonts w:hint="eastAsia"/>
              </w:rPr>
              <w:t>月</w:t>
            </w:r>
            <w: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820411" w:rsidTr="00820411">
        <w:trPr>
          <w:trHeight w:val="1649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411" w:rsidRDefault="00820411" w:rsidP="00820411">
            <w:pPr>
              <w:jc w:val="center"/>
              <w:rPr>
                <w:bCs/>
                <w:szCs w:val="24"/>
              </w:rPr>
            </w:pPr>
            <w:r>
              <w:rPr>
                <w:rFonts w:hint="eastAsia"/>
                <w:bCs/>
              </w:rPr>
              <w:t>学校</w:t>
            </w:r>
          </w:p>
          <w:p w:rsidR="00820411" w:rsidRDefault="00820411" w:rsidP="00820411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 w:rsidR="00820411" w:rsidRDefault="00820411" w:rsidP="00820411">
            <w:pPr>
              <w:jc w:val="center"/>
              <w:rPr>
                <w:szCs w:val="24"/>
              </w:rPr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11" w:rsidRDefault="00820411" w:rsidP="00820411"/>
          <w:p w:rsidR="00820411" w:rsidRDefault="00820411" w:rsidP="00820411">
            <w:pPr>
              <w:wordWrap w:val="0"/>
              <w:jc w:val="right"/>
              <w:rPr>
                <w:szCs w:val="24"/>
              </w:rPr>
            </w:pPr>
            <w:r>
              <w:rPr>
                <w:rFonts w:hint="eastAsia"/>
              </w:rPr>
              <w:t>盖章：</w:t>
            </w:r>
            <w:r>
              <w:t xml:space="preserve">     </w:t>
            </w:r>
            <w:r>
              <w:rPr>
                <w:rFonts w:hint="eastAsia"/>
              </w:rPr>
              <w:t>年</w:t>
            </w:r>
            <w:r>
              <w:t xml:space="preserve">     </w:t>
            </w:r>
            <w:r>
              <w:rPr>
                <w:rFonts w:hint="eastAsia"/>
              </w:rPr>
              <w:t>月</w:t>
            </w:r>
            <w: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</w:tbl>
    <w:p w:rsidR="00820411" w:rsidRDefault="00820411" w:rsidP="00820411">
      <w:pPr>
        <w:spacing w:line="300" w:lineRule="exact"/>
        <w:rPr>
          <w:rFonts w:ascii="黑体" w:eastAsia="黑体" w:hAnsi="Times New Roman" w:hint="eastAsia"/>
          <w:sz w:val="22"/>
        </w:rPr>
      </w:pPr>
      <w:r>
        <w:rPr>
          <w:rFonts w:ascii="黑体" w:eastAsia="黑体" w:hint="eastAsia"/>
          <w:sz w:val="22"/>
        </w:rPr>
        <w:t>备注：学业成绩请以学校教务处签章的成绩单为准（附背面）。</w:t>
      </w:r>
    </w:p>
    <w:p w:rsidR="00820411" w:rsidRDefault="00820411" w:rsidP="00820411">
      <w:pPr>
        <w:spacing w:line="300" w:lineRule="exact"/>
        <w:rPr>
          <w:rFonts w:ascii="黑体" w:eastAsia="黑体" w:hint="eastAsia"/>
          <w:sz w:val="22"/>
        </w:rPr>
      </w:pPr>
      <w:r>
        <w:rPr>
          <w:rFonts w:ascii="黑体" w:eastAsia="黑体" w:hint="eastAsia"/>
          <w:sz w:val="22"/>
        </w:rPr>
        <w:t>承诺：本人承诺该表所填内容真实、准确。如有不真实、不准确，本人愿意承担由此而产生的后果。</w:t>
      </w:r>
    </w:p>
    <w:p w:rsidR="00820411" w:rsidRDefault="00820411" w:rsidP="00820411">
      <w:pPr>
        <w:wordWrap w:val="0"/>
        <w:spacing w:beforeLines="50" w:before="156" w:line="300" w:lineRule="exact"/>
        <w:ind w:firstLineChars="750" w:firstLine="1650"/>
        <w:jc w:val="right"/>
        <w:rPr>
          <w:sz w:val="24"/>
        </w:rPr>
      </w:pPr>
      <w:r>
        <w:rPr>
          <w:rFonts w:ascii="黑体" w:eastAsia="黑体"/>
          <w:sz w:val="22"/>
        </w:rPr>
        <w:tab/>
      </w:r>
      <w:r>
        <w:rPr>
          <w:rFonts w:ascii="黑体" w:eastAsia="黑体" w:hint="eastAsia"/>
          <w:sz w:val="22"/>
        </w:rPr>
        <w:t>毕业生签名</w:t>
      </w:r>
      <w:r>
        <w:rPr>
          <w:rFonts w:hint="eastAsia"/>
          <w:sz w:val="19"/>
        </w:rPr>
        <w:t>（手写）</w:t>
      </w:r>
      <w:r>
        <w:rPr>
          <w:rFonts w:ascii="黑体" w:eastAsia="黑体" w:hint="eastAsia"/>
          <w:sz w:val="22"/>
        </w:rPr>
        <w:t xml:space="preserve">：  </w:t>
      </w:r>
      <w:r>
        <w:rPr>
          <w:rFonts w:ascii="黑体" w:eastAsia="黑体" w:hint="eastAsia"/>
          <w:sz w:val="22"/>
          <w:u w:val="single"/>
        </w:rPr>
        <w:t xml:space="preserve">              </w:t>
      </w:r>
      <w:r>
        <w:rPr>
          <w:rFonts w:ascii="黑体" w:eastAsia="黑体" w:hint="eastAsia"/>
          <w:sz w:val="22"/>
        </w:rPr>
        <w:t xml:space="preserve"> </w:t>
      </w:r>
    </w:p>
    <w:p w:rsidR="00450854" w:rsidRPr="00AC7E66" w:rsidRDefault="00450854" w:rsidP="00450854">
      <w:pPr>
        <w:snapToGrid w:val="0"/>
        <w:spacing w:line="360" w:lineRule="auto"/>
        <w:jc w:val="center"/>
        <w:rPr>
          <w:rFonts w:ascii="微软雅黑" w:hAnsi="微软雅黑" w:cs="微软雅黑"/>
          <w:b/>
          <w:color w:val="31849B" w:themeColor="accent5" w:themeShade="BF"/>
          <w:sz w:val="32"/>
          <w:szCs w:val="32"/>
        </w:rPr>
      </w:pPr>
      <w:r w:rsidRPr="00AC7E66">
        <w:rPr>
          <w:rFonts w:ascii="微软雅黑" w:hAnsi="微软雅黑" w:cs="微软雅黑" w:hint="eastAsia"/>
          <w:b/>
          <w:color w:val="31849B" w:themeColor="accent5" w:themeShade="BF"/>
          <w:sz w:val="32"/>
          <w:szCs w:val="32"/>
        </w:rPr>
        <w:t>成绩单</w:t>
      </w:r>
    </w:p>
    <w:p w:rsidR="00450854" w:rsidRDefault="00450854">
      <w:pPr>
        <w:widowControl/>
        <w:jc w:val="left"/>
        <w:rPr>
          <w:rFonts w:hint="eastAsia"/>
          <w:noProof/>
        </w:rPr>
      </w:pPr>
    </w:p>
    <w:p w:rsidR="00450854" w:rsidRDefault="00450854">
      <w:pPr>
        <w:widowControl/>
        <w:jc w:val="left"/>
        <w:rPr>
          <w:rFonts w:ascii="黑体" w:eastAsia="黑体"/>
          <w:sz w:val="22"/>
        </w:rPr>
      </w:pPr>
      <w:r>
        <w:rPr>
          <w:noProof/>
        </w:rPr>
        <w:drawing>
          <wp:inline distT="0" distB="0" distL="0" distR="0" wp14:anchorId="52EC5D9B" wp14:editId="50CFF739">
            <wp:extent cx="6376293" cy="2502039"/>
            <wp:effectExtent l="0" t="0" r="571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10" cy="250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854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554C1F78" wp14:editId="64602FA9">
            <wp:extent cx="6641961" cy="2843684"/>
            <wp:effectExtent l="0" t="0" r="6985" b="0"/>
            <wp:docPr id="7" name="图片 7" descr="QQ截图2002010102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0201010248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/>
          <w:sz w:val="22"/>
        </w:rPr>
        <w:br w:type="page"/>
      </w:r>
    </w:p>
    <w:p w:rsidR="00450854" w:rsidRDefault="00450854" w:rsidP="00820411">
      <w:pPr>
        <w:tabs>
          <w:tab w:val="left" w:pos="7042"/>
        </w:tabs>
        <w:spacing w:line="300" w:lineRule="exact"/>
        <w:rPr>
          <w:rFonts w:ascii="黑体" w:eastAsia="黑体"/>
          <w:sz w:val="22"/>
        </w:rPr>
      </w:pPr>
    </w:p>
    <w:p w:rsidR="00450854" w:rsidRDefault="00450854">
      <w:pPr>
        <w:widowControl/>
        <w:jc w:val="left"/>
        <w:rPr>
          <w:rFonts w:ascii="黑体" w:eastAsia="黑体" w:hint="eastAsia"/>
          <w:sz w:val="22"/>
        </w:rPr>
      </w:pPr>
    </w:p>
    <w:p w:rsidR="00FE1228" w:rsidRPr="00450854" w:rsidRDefault="00450854" w:rsidP="00450854">
      <w:pPr>
        <w:widowControl/>
        <w:jc w:val="left"/>
        <w:rPr>
          <w:rFonts w:ascii="黑体" w:eastAsia="黑体"/>
          <w:sz w:val="22"/>
        </w:rPr>
      </w:pPr>
      <w:r>
        <w:rPr>
          <w:rFonts w:hint="eastAsia"/>
          <w:noProof/>
        </w:rPr>
        <w:drawing>
          <wp:inline distT="0" distB="0" distL="114300" distR="114300" wp14:anchorId="5D026096" wp14:editId="3F4045A4">
            <wp:extent cx="6644005" cy="2007870"/>
            <wp:effectExtent l="0" t="0" r="4445" b="11430"/>
            <wp:docPr id="8" name="图片 8" descr="QQ截图2002010102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0201010247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BC74AE" wp14:editId="1BD4F15C">
            <wp:extent cx="6652009" cy="3165231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6527" cy="3167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黑体" w:eastAsia="黑体"/>
          <w:sz w:val="22"/>
        </w:rPr>
        <w:br w:type="page"/>
      </w:r>
      <w:bookmarkStart w:id="0" w:name="_GoBack"/>
      <w:bookmarkEnd w:id="0"/>
    </w:p>
    <w:p w:rsidR="00FE1228" w:rsidRDefault="00FE1228">
      <w:pPr>
        <w:jc w:val="center"/>
        <w:rPr>
          <w:sz w:val="30"/>
          <w:szCs w:val="30"/>
        </w:rPr>
      </w:pPr>
    </w:p>
    <w:p w:rsidR="00FE1228" w:rsidRPr="00AC7E66" w:rsidRDefault="00D9559D" w:rsidP="00AC7E66">
      <w:pPr>
        <w:snapToGrid w:val="0"/>
        <w:spacing w:line="360" w:lineRule="auto"/>
        <w:jc w:val="center"/>
        <w:rPr>
          <w:rFonts w:ascii="微软雅黑" w:hAnsi="微软雅黑" w:cs="微软雅黑"/>
          <w:b/>
          <w:color w:val="31849B" w:themeColor="accent5" w:themeShade="BF"/>
          <w:sz w:val="32"/>
          <w:szCs w:val="32"/>
        </w:rPr>
      </w:pPr>
      <w:r w:rsidRPr="00AC7E66">
        <w:rPr>
          <w:rFonts w:ascii="微软雅黑" w:hAnsi="微软雅黑" w:cs="微软雅黑" w:hint="eastAsia"/>
          <w:b/>
          <w:color w:val="31849B" w:themeColor="accent5" w:themeShade="BF"/>
          <w:sz w:val="32"/>
          <w:szCs w:val="32"/>
        </w:rPr>
        <w:t>荣誉证书</w:t>
      </w:r>
    </w:p>
    <w:p w:rsidR="00FE1228" w:rsidRDefault="00D9559D">
      <w:r>
        <w:rPr>
          <w:noProof/>
        </w:rPr>
        <w:drawing>
          <wp:inline distT="0" distB="0" distL="0" distR="0">
            <wp:extent cx="3020695" cy="2108200"/>
            <wp:effectExtent l="0" t="0" r="825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08" cy="212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3054350" cy="210693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072" cy="2105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228" w:rsidRDefault="00D9559D">
      <w:r>
        <w:rPr>
          <w:noProof/>
        </w:rPr>
        <w:drawing>
          <wp:inline distT="0" distB="0" distL="0" distR="0">
            <wp:extent cx="3228340" cy="435673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396" cy="436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755900" cy="4011930"/>
            <wp:effectExtent l="0" t="0" r="635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6" cy="400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28" w:rsidRDefault="00FE1228">
      <w:pPr>
        <w:widowControl/>
        <w:jc w:val="left"/>
      </w:pPr>
    </w:p>
    <w:p w:rsidR="00FE1228" w:rsidRDefault="00FE1228">
      <w:pPr>
        <w:widowControl/>
        <w:jc w:val="left"/>
      </w:pPr>
    </w:p>
    <w:p w:rsidR="00FE1228" w:rsidRDefault="00D9559D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2463165" cy="16579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573020" cy="17741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228" w:rsidRDefault="00D9559D"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870200" cy="2014855"/>
            <wp:effectExtent l="0" t="0" r="635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064" cy="201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969260" cy="214566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228" w:rsidRDefault="00D9559D">
      <w:pPr>
        <w:widowControl/>
        <w:jc w:val="left"/>
      </w:pPr>
      <w:r>
        <w:rPr>
          <w:noProof/>
        </w:rPr>
        <w:drawing>
          <wp:inline distT="0" distB="0" distL="0" distR="0">
            <wp:extent cx="3321685" cy="235077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858" cy="235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6890" cy="233235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290" cy="23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28" w:rsidRDefault="00FE1228"/>
    <w:p w:rsidR="00FE1228" w:rsidRDefault="00D9559D" w:rsidP="00450854">
      <w:r>
        <w:rPr>
          <w:noProof/>
        </w:rPr>
        <w:drawing>
          <wp:inline distT="0" distB="0" distL="114300" distR="114300" wp14:anchorId="5BA07078" wp14:editId="35079E29">
            <wp:extent cx="3439160" cy="2196465"/>
            <wp:effectExtent l="0" t="0" r="8890" b="13335"/>
            <wp:docPr id="12" name="图片 12" descr="QQ图片2019061719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19061719574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28" w:rsidRPr="003D5A71" w:rsidRDefault="00FE1228">
      <w:pPr>
        <w:tabs>
          <w:tab w:val="left" w:pos="1131"/>
        </w:tabs>
      </w:pPr>
    </w:p>
    <w:sectPr w:rsidR="00FE1228" w:rsidRPr="003D5A7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411" w:rsidRDefault="00820411" w:rsidP="003D5A71">
      <w:r>
        <w:separator/>
      </w:r>
    </w:p>
  </w:endnote>
  <w:endnote w:type="continuationSeparator" w:id="0">
    <w:p w:rsidR="00820411" w:rsidRDefault="00820411" w:rsidP="003D5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411" w:rsidRDefault="00820411" w:rsidP="003D5A71">
      <w:r>
        <w:separator/>
      </w:r>
    </w:p>
  </w:footnote>
  <w:footnote w:type="continuationSeparator" w:id="0">
    <w:p w:rsidR="00820411" w:rsidRDefault="00820411" w:rsidP="003D5A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attachedTemplate r:id="rId1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816"/>
    <w:rsid w:val="00122A0A"/>
    <w:rsid w:val="002C750C"/>
    <w:rsid w:val="002F03F0"/>
    <w:rsid w:val="002F109B"/>
    <w:rsid w:val="00304D93"/>
    <w:rsid w:val="00325FA6"/>
    <w:rsid w:val="003D5A71"/>
    <w:rsid w:val="00450854"/>
    <w:rsid w:val="0045539D"/>
    <w:rsid w:val="004F56D0"/>
    <w:rsid w:val="00606FFA"/>
    <w:rsid w:val="006224B6"/>
    <w:rsid w:val="0065426E"/>
    <w:rsid w:val="006B2B38"/>
    <w:rsid w:val="00796401"/>
    <w:rsid w:val="007E5E3B"/>
    <w:rsid w:val="00820411"/>
    <w:rsid w:val="0083757D"/>
    <w:rsid w:val="00883F61"/>
    <w:rsid w:val="009306CE"/>
    <w:rsid w:val="00A072B6"/>
    <w:rsid w:val="00AC7E66"/>
    <w:rsid w:val="00B600AC"/>
    <w:rsid w:val="00CA4034"/>
    <w:rsid w:val="00D9559D"/>
    <w:rsid w:val="00DD6816"/>
    <w:rsid w:val="00E16210"/>
    <w:rsid w:val="00E46ABB"/>
    <w:rsid w:val="00F95CCC"/>
    <w:rsid w:val="00FC3731"/>
    <w:rsid w:val="00FE1228"/>
    <w:rsid w:val="2A4F2811"/>
    <w:rsid w:val="59151CDC"/>
    <w:rsid w:val="5D5D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Subtitle" w:semiHidden="0" w:uiPriority="11" w:unhideWhenUsed="0" w:qFormat="1"/>
    <w:lsdException w:name="Salutation" w:semiHidden="0" w:unhideWhenUsed="0" w:qFormat="1"/>
    <w:lsdException w:name="Hyperlink" w:semiHidden="0" w:unhideWhenUsed="0" w:qFormat="1"/>
    <w:lsdException w:name="FollowedHyperlink" w:semiHidden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nhideWhenUsed="0" w:qFormat="1"/>
    <w:lsdException w:name="Balloon Text" w:semiHidden="0" w:unhideWhenUsed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Arial Unicode MS" w:eastAsia="微软雅黑" w:hAnsi="Arial Unicode MS"/>
      <w:kern w:val="2"/>
      <w:sz w:val="21"/>
      <w:szCs w:val="22"/>
    </w:rPr>
  </w:style>
  <w:style w:type="paragraph" w:styleId="1">
    <w:name w:val="heading 1"/>
    <w:basedOn w:val="a"/>
    <w:link w:val="1Char"/>
    <w:uiPriority w:val="9"/>
    <w:qFormat/>
    <w:rsid w:val="00D9559D"/>
    <w:pPr>
      <w:widowControl/>
      <w:jc w:val="left"/>
      <w:outlineLvl w:val="0"/>
    </w:pPr>
    <w:rPr>
      <w:rFonts w:ascii="宋体" w:eastAsia="宋体" w:hAnsi="宋体" w:cs="宋体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Char"/>
    <w:uiPriority w:val="99"/>
    <w:qFormat/>
    <w:rPr>
      <w:rFonts w:ascii="微软雅黑" w:hAnsi="微软雅黑" w:cs="宋体"/>
    </w:rPr>
  </w:style>
  <w:style w:type="paragraph" w:styleId="a4">
    <w:name w:val="Closing"/>
    <w:basedOn w:val="a"/>
    <w:link w:val="Char0"/>
    <w:uiPriority w:val="99"/>
    <w:qFormat/>
    <w:pPr>
      <w:ind w:leftChars="2100" w:left="100"/>
    </w:pPr>
    <w:rPr>
      <w:rFonts w:ascii="微软雅黑" w:hAnsi="微软雅黑" w:cs="宋体"/>
    </w:rPr>
  </w:style>
  <w:style w:type="paragraph" w:styleId="a5">
    <w:name w:val="Balloon Text"/>
    <w:basedOn w:val="a"/>
    <w:link w:val="Char1"/>
    <w:uiPriority w:val="99"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宋体"/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宋体"/>
      <w:sz w:val="18"/>
      <w:szCs w:val="18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qFormat/>
    <w:rPr>
      <w:b/>
    </w:rPr>
  </w:style>
  <w:style w:type="character" w:styleId="aa">
    <w:name w:val="FollowedHyperlink"/>
    <w:basedOn w:val="a0"/>
    <w:uiPriority w:val="99"/>
    <w:qFormat/>
    <w:rPr>
      <w:color w:val="954F72"/>
      <w:u w:val="single"/>
    </w:rPr>
  </w:style>
  <w:style w:type="character" w:styleId="ab">
    <w:name w:val="Hyperlink"/>
    <w:basedOn w:val="a0"/>
    <w:uiPriority w:val="99"/>
    <w:qFormat/>
    <w:rPr>
      <w:color w:val="0563C1"/>
      <w:u w:val="single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0">
    <w:name w:val="列出段落1"/>
    <w:basedOn w:val="a"/>
    <w:next w:val="a"/>
    <w:uiPriority w:val="34"/>
    <w:qFormat/>
    <w:pPr>
      <w:ind w:firstLineChars="200" w:firstLine="420"/>
    </w:pPr>
    <w:rPr>
      <w:rFonts w:ascii="Calibri" w:eastAsia="宋体" w:hAnsi="Calibri" w:cs="宋体"/>
    </w:rPr>
  </w:style>
  <w:style w:type="character" w:customStyle="1" w:styleId="Char0">
    <w:name w:val="结束语 Char"/>
    <w:basedOn w:val="a0"/>
    <w:link w:val="a4"/>
    <w:uiPriority w:val="99"/>
    <w:qFormat/>
    <w:rPr>
      <w:rFonts w:ascii="微软雅黑" w:eastAsia="微软雅黑" w:hAnsi="微软雅黑"/>
    </w:rPr>
  </w:style>
  <w:style w:type="character" w:customStyle="1" w:styleId="Char">
    <w:name w:val="称呼 Char"/>
    <w:basedOn w:val="a0"/>
    <w:link w:val="a3"/>
    <w:uiPriority w:val="99"/>
    <w:qFormat/>
    <w:rPr>
      <w:rFonts w:ascii="微软雅黑" w:eastAsia="微软雅黑" w:hAnsi="微软雅黑"/>
    </w:rPr>
  </w:style>
  <w:style w:type="character" w:customStyle="1" w:styleId="Char10">
    <w:name w:val="结束语 Char1"/>
    <w:basedOn w:val="a0"/>
    <w:uiPriority w:val="99"/>
    <w:qFormat/>
    <w:rPr>
      <w:rFonts w:ascii="Arial Unicode MS" w:eastAsia="微软雅黑" w:hAnsi="Arial Unicode MS" w:cs="Times New Roman"/>
    </w:rPr>
  </w:style>
  <w:style w:type="character" w:customStyle="1" w:styleId="Char11">
    <w:name w:val="称呼 Char1"/>
    <w:basedOn w:val="a0"/>
    <w:uiPriority w:val="99"/>
    <w:qFormat/>
    <w:rPr>
      <w:rFonts w:ascii="Arial Unicode MS" w:eastAsia="微软雅黑" w:hAnsi="Arial Unicode MS" w:cs="Times New Roman"/>
    </w:rPr>
  </w:style>
  <w:style w:type="paragraph" w:customStyle="1" w:styleId="2">
    <w:name w:val="列出段落2"/>
    <w:basedOn w:val="a"/>
    <w:uiPriority w:val="99"/>
    <w:qFormat/>
    <w:pPr>
      <w:ind w:firstLineChars="200" w:firstLine="420"/>
    </w:pPr>
  </w:style>
  <w:style w:type="character" w:customStyle="1" w:styleId="Char1">
    <w:name w:val="批注框文本 Char"/>
    <w:basedOn w:val="a0"/>
    <w:link w:val="a5"/>
    <w:uiPriority w:val="99"/>
    <w:rPr>
      <w:rFonts w:ascii="Arial Unicode MS" w:eastAsia="微软雅黑" w:hAnsi="Arial Unicode MS" w:cs="Times New Roman"/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9559D"/>
    <w:rPr>
      <w:rFonts w:ascii="宋体" w:hAnsi="宋体" w:cs="宋体"/>
      <w:kern w:val="36"/>
      <w:sz w:val="48"/>
      <w:szCs w:val="48"/>
    </w:rPr>
  </w:style>
  <w:style w:type="paragraph" w:customStyle="1" w:styleId="ltype">
    <w:name w:val="ltype"/>
    <w:basedOn w:val="a"/>
    <w:rsid w:val="00D9559D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genote1">
    <w:name w:val="agenote1"/>
    <w:basedOn w:val="a"/>
    <w:rsid w:val="00D9559D"/>
    <w:pPr>
      <w:widowControl/>
      <w:spacing w:line="300" w:lineRule="atLeast"/>
      <w:jc w:val="right"/>
    </w:pPr>
    <w:rPr>
      <w:rFonts w:ascii="宋体" w:eastAsia="宋体" w:hAnsi="宋体" w:cs="宋体"/>
      <w:kern w:val="0"/>
      <w:sz w:val="24"/>
      <w:szCs w:val="24"/>
    </w:rPr>
  </w:style>
  <w:style w:type="paragraph" w:customStyle="1" w:styleId="blicence">
    <w:name w:val="blicence"/>
    <w:basedOn w:val="a"/>
    <w:rsid w:val="00D9559D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icondet3">
    <w:name w:val="icon_det3"/>
    <w:basedOn w:val="a0"/>
    <w:rsid w:val="00D9559D"/>
  </w:style>
  <w:style w:type="paragraph" w:customStyle="1" w:styleId="fp">
    <w:name w:val="fp"/>
    <w:basedOn w:val="a"/>
    <w:rsid w:val="00D9559D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label">
    <w:name w:val="label"/>
    <w:basedOn w:val="a0"/>
    <w:rsid w:val="00D955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Subtitle" w:semiHidden="0" w:uiPriority="11" w:unhideWhenUsed="0" w:qFormat="1"/>
    <w:lsdException w:name="Salutation" w:semiHidden="0" w:unhideWhenUsed="0" w:qFormat="1"/>
    <w:lsdException w:name="Hyperlink" w:semiHidden="0" w:unhideWhenUsed="0" w:qFormat="1"/>
    <w:lsdException w:name="FollowedHyperlink" w:semiHidden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nhideWhenUsed="0" w:qFormat="1"/>
    <w:lsdException w:name="Balloon Text" w:semiHidden="0" w:unhideWhenUsed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Arial Unicode MS" w:eastAsia="微软雅黑" w:hAnsi="Arial Unicode MS"/>
      <w:kern w:val="2"/>
      <w:sz w:val="21"/>
      <w:szCs w:val="22"/>
    </w:rPr>
  </w:style>
  <w:style w:type="paragraph" w:styleId="1">
    <w:name w:val="heading 1"/>
    <w:basedOn w:val="a"/>
    <w:link w:val="1Char"/>
    <w:uiPriority w:val="9"/>
    <w:qFormat/>
    <w:rsid w:val="00D9559D"/>
    <w:pPr>
      <w:widowControl/>
      <w:jc w:val="left"/>
      <w:outlineLvl w:val="0"/>
    </w:pPr>
    <w:rPr>
      <w:rFonts w:ascii="宋体" w:eastAsia="宋体" w:hAnsi="宋体" w:cs="宋体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Char"/>
    <w:uiPriority w:val="99"/>
    <w:qFormat/>
    <w:rPr>
      <w:rFonts w:ascii="微软雅黑" w:hAnsi="微软雅黑" w:cs="宋体"/>
    </w:rPr>
  </w:style>
  <w:style w:type="paragraph" w:styleId="a4">
    <w:name w:val="Closing"/>
    <w:basedOn w:val="a"/>
    <w:link w:val="Char0"/>
    <w:uiPriority w:val="99"/>
    <w:qFormat/>
    <w:pPr>
      <w:ind w:leftChars="2100" w:left="100"/>
    </w:pPr>
    <w:rPr>
      <w:rFonts w:ascii="微软雅黑" w:hAnsi="微软雅黑" w:cs="宋体"/>
    </w:rPr>
  </w:style>
  <w:style w:type="paragraph" w:styleId="a5">
    <w:name w:val="Balloon Text"/>
    <w:basedOn w:val="a"/>
    <w:link w:val="Char1"/>
    <w:uiPriority w:val="99"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宋体"/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宋体"/>
      <w:sz w:val="18"/>
      <w:szCs w:val="18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qFormat/>
    <w:rPr>
      <w:b/>
    </w:rPr>
  </w:style>
  <w:style w:type="character" w:styleId="aa">
    <w:name w:val="FollowedHyperlink"/>
    <w:basedOn w:val="a0"/>
    <w:uiPriority w:val="99"/>
    <w:qFormat/>
    <w:rPr>
      <w:color w:val="954F72"/>
      <w:u w:val="single"/>
    </w:rPr>
  </w:style>
  <w:style w:type="character" w:styleId="ab">
    <w:name w:val="Hyperlink"/>
    <w:basedOn w:val="a0"/>
    <w:uiPriority w:val="99"/>
    <w:qFormat/>
    <w:rPr>
      <w:color w:val="0563C1"/>
      <w:u w:val="single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0">
    <w:name w:val="列出段落1"/>
    <w:basedOn w:val="a"/>
    <w:next w:val="a"/>
    <w:uiPriority w:val="34"/>
    <w:qFormat/>
    <w:pPr>
      <w:ind w:firstLineChars="200" w:firstLine="420"/>
    </w:pPr>
    <w:rPr>
      <w:rFonts w:ascii="Calibri" w:eastAsia="宋体" w:hAnsi="Calibri" w:cs="宋体"/>
    </w:rPr>
  </w:style>
  <w:style w:type="character" w:customStyle="1" w:styleId="Char0">
    <w:name w:val="结束语 Char"/>
    <w:basedOn w:val="a0"/>
    <w:link w:val="a4"/>
    <w:uiPriority w:val="99"/>
    <w:qFormat/>
    <w:rPr>
      <w:rFonts w:ascii="微软雅黑" w:eastAsia="微软雅黑" w:hAnsi="微软雅黑"/>
    </w:rPr>
  </w:style>
  <w:style w:type="character" w:customStyle="1" w:styleId="Char">
    <w:name w:val="称呼 Char"/>
    <w:basedOn w:val="a0"/>
    <w:link w:val="a3"/>
    <w:uiPriority w:val="99"/>
    <w:qFormat/>
    <w:rPr>
      <w:rFonts w:ascii="微软雅黑" w:eastAsia="微软雅黑" w:hAnsi="微软雅黑"/>
    </w:rPr>
  </w:style>
  <w:style w:type="character" w:customStyle="1" w:styleId="Char10">
    <w:name w:val="结束语 Char1"/>
    <w:basedOn w:val="a0"/>
    <w:uiPriority w:val="99"/>
    <w:qFormat/>
    <w:rPr>
      <w:rFonts w:ascii="Arial Unicode MS" w:eastAsia="微软雅黑" w:hAnsi="Arial Unicode MS" w:cs="Times New Roman"/>
    </w:rPr>
  </w:style>
  <w:style w:type="character" w:customStyle="1" w:styleId="Char11">
    <w:name w:val="称呼 Char1"/>
    <w:basedOn w:val="a0"/>
    <w:uiPriority w:val="99"/>
    <w:qFormat/>
    <w:rPr>
      <w:rFonts w:ascii="Arial Unicode MS" w:eastAsia="微软雅黑" w:hAnsi="Arial Unicode MS" w:cs="Times New Roman"/>
    </w:rPr>
  </w:style>
  <w:style w:type="paragraph" w:customStyle="1" w:styleId="2">
    <w:name w:val="列出段落2"/>
    <w:basedOn w:val="a"/>
    <w:uiPriority w:val="99"/>
    <w:qFormat/>
    <w:pPr>
      <w:ind w:firstLineChars="200" w:firstLine="420"/>
    </w:pPr>
  </w:style>
  <w:style w:type="character" w:customStyle="1" w:styleId="Char1">
    <w:name w:val="批注框文本 Char"/>
    <w:basedOn w:val="a0"/>
    <w:link w:val="a5"/>
    <w:uiPriority w:val="99"/>
    <w:rPr>
      <w:rFonts w:ascii="Arial Unicode MS" w:eastAsia="微软雅黑" w:hAnsi="Arial Unicode MS" w:cs="Times New Roman"/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9559D"/>
    <w:rPr>
      <w:rFonts w:ascii="宋体" w:hAnsi="宋体" w:cs="宋体"/>
      <w:kern w:val="36"/>
      <w:sz w:val="48"/>
      <w:szCs w:val="48"/>
    </w:rPr>
  </w:style>
  <w:style w:type="paragraph" w:customStyle="1" w:styleId="ltype">
    <w:name w:val="ltype"/>
    <w:basedOn w:val="a"/>
    <w:rsid w:val="00D9559D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genote1">
    <w:name w:val="agenote1"/>
    <w:basedOn w:val="a"/>
    <w:rsid w:val="00D9559D"/>
    <w:pPr>
      <w:widowControl/>
      <w:spacing w:line="300" w:lineRule="atLeast"/>
      <w:jc w:val="right"/>
    </w:pPr>
    <w:rPr>
      <w:rFonts w:ascii="宋体" w:eastAsia="宋体" w:hAnsi="宋体" w:cs="宋体"/>
      <w:kern w:val="0"/>
      <w:sz w:val="24"/>
      <w:szCs w:val="24"/>
    </w:rPr>
  </w:style>
  <w:style w:type="paragraph" w:customStyle="1" w:styleId="blicence">
    <w:name w:val="blicence"/>
    <w:basedOn w:val="a"/>
    <w:rsid w:val="00D9559D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icondet3">
    <w:name w:val="icon_det3"/>
    <w:basedOn w:val="a0"/>
    <w:rsid w:val="00D9559D"/>
  </w:style>
  <w:style w:type="paragraph" w:customStyle="1" w:styleId="fp">
    <w:name w:val="fp"/>
    <w:basedOn w:val="a"/>
    <w:rsid w:val="00D9559D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label">
    <w:name w:val="label"/>
    <w:basedOn w:val="a0"/>
    <w:rsid w:val="00D95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38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8E8E8"/>
                    <w:right w:val="none" w:sz="0" w:space="0" w:color="auto"/>
                  </w:divBdr>
                  <w:divsChild>
                    <w:div w:id="128230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84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1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4386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72862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48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286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09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66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8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179619548@qq.com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hyperlink" Target="mailto:179619548@qq.co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&#40664;&#35748;\&#12304;&#31616;&#21382;&#22871;&#35013;&#12305;&#36130;&#21153;&#36890;&#29992;&#24212;&#23626;&#29983;&#31616;&#32422;&#31616;&#21382;&#23553;&#38754;.doc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978CF8-FA44-4189-9DBC-9845F1556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【简历套装】财务通用应届生简约简历封面</Template>
  <TotalTime>62</TotalTime>
  <Pages>8</Pages>
  <Words>215</Words>
  <Characters>1231</Characters>
  <Application>Microsoft Office Word</Application>
  <DocSecurity>0</DocSecurity>
  <Lines>10</Lines>
  <Paragraphs>2</Paragraphs>
  <ScaleCrop>false</ScaleCrop>
  <Company>ylmfeng.com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白夜行。</dc:creator>
  <cp:lastModifiedBy>Lxtx99.CoM</cp:lastModifiedBy>
  <cp:revision>6</cp:revision>
  <cp:lastPrinted>2019-06-17T12:27:00Z</cp:lastPrinted>
  <dcterms:created xsi:type="dcterms:W3CDTF">2019-06-18T11:19:00Z</dcterms:created>
  <dcterms:modified xsi:type="dcterms:W3CDTF">2019-06-18T12:25:00Z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RubyTemplateID" linkTarget="0">
    <vt:lpwstr>4</vt:lpwstr>
  </property>
</Properties>
</file>