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EEBF7" w:themeColor="accent1" w:themeTint="33"/>
  <w:body>
    <w:p>
      <w:pPr>
        <w:rPr>
          <w:rFonts w:hint="eastAsia" w:eastAsia="宋体"/>
          <w:lang w:eastAsia="zh-CN"/>
        </w:rPr>
      </w:pPr>
      <w:r>
        <w:pict>
          <v:shape id="_x0000_s1045" o:spid="_x0000_s1045" o:spt="202" type="#_x0000_t202" style="position:absolute;left:0pt;margin-left:-31.55pt;margin-top:17.8pt;height:195.25pt;width:294.7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Lines="0" w:after="156" w:afterLines="50"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default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/>
                      <w:b/>
                      <w:bCs w:val="0"/>
                      <w:color w:val="FFFFFF"/>
                      <w:spacing w:val="482"/>
                      <w:sz w:val="44"/>
                      <w:szCs w:val="18"/>
                      <w:lang w:eastAsia="zh-CN"/>
                    </w:rPr>
                    <w:t>姓</w:t>
                  </w:r>
                  <w:r>
                    <w:rPr>
                      <w:rFonts w:hint="eastAsia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eastAsia="zh-CN"/>
                    </w:rPr>
                    <w:t>名：</w:t>
                  </w:r>
                  <w:r>
                    <w:rPr>
                      <w:rFonts w:hint="eastAsia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  <w:t>何泽玲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Lines="0" w:after="156" w:afterLines="50"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default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  <w:t>性    别</w:t>
                  </w:r>
                  <w:r>
                    <w:rPr>
                      <w:rFonts w:hint="eastAsia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eastAsia="zh-CN"/>
                    </w:rPr>
                    <w:t>：</w:t>
                  </w:r>
                  <w:r>
                    <w:rPr>
                      <w:rFonts w:hint="eastAsia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  <w:t>女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Lines="0" w:after="156" w:afterLines="50"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  <w:t>专    业</w:t>
                  </w:r>
                  <w:r>
                    <w:rPr>
                      <w:rFonts w:hint="eastAsia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eastAsia="zh-CN"/>
                    </w:rPr>
                    <w:t>：</w:t>
                  </w:r>
                  <w:r>
                    <w:rPr>
                      <w:rFonts w:hint="eastAsia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  <w:t>小学教育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Lines="0" w:after="156" w:afterLines="50"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default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  <w:t>学    院：教育科学学院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Lines="0" w:after="156" w:afterLines="50"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default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  <w:t>联系方式：18775909448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Lines="0" w:after="156" w:afterLines="50" w:line="240" w:lineRule="auto"/>
                    <w:ind w:left="0" w:leftChars="0" w:right="0" w:rightChars="0" w:firstLine="0" w:firstLineChars="0"/>
                    <w:jc w:val="left"/>
                    <w:textAlignment w:val="auto"/>
                    <w:outlineLvl w:val="9"/>
                    <w:rPr>
                      <w:rFonts w:hint="default" w:ascii="楷体" w:hAnsi="楷体" w:eastAsia="楷体"/>
                      <w:b/>
                      <w:bCs w:val="0"/>
                      <w:color w:val="FFFFFF"/>
                      <w:sz w:val="44"/>
                      <w:szCs w:val="18"/>
                      <w:lang w:val="en-US" w:eastAsia="zh-CN"/>
                    </w:rPr>
                  </w:pPr>
                </w:p>
              </w:txbxContent>
            </v:textbox>
          </v:shape>
        </w:pict>
      </w:r>
      <w:r>
        <w:rPr>
          <w:rFonts w:hint="eastAsia" w:eastAsia="宋体"/>
          <w:u w:val="none"/>
          <w:lang w:eastAsia="zh-CN"/>
        </w:rPr>
        <w:pict>
          <v:shape id="_x0000_s1046" o:spid="_x0000_s1046" o:spt="136" type="#_x0000_t136" style="position:absolute;left:0pt;margin-left:215.05pt;margin-top:171.85pt;height:77.3pt;width:360.95pt;rotation:5898240f;z-index:251669504;mso-width-relative:page;mso-height-relative:page;" fillcolor="#FFFFFF" filled="t" stroked="t" coordsize="21600,21600" adj="10800">
            <v:path/>
            <v:fill type="gradient" on="t" color2="#DDDDDD" o:opacity2="65536f" focus="0%" focussize="0f,0f" focusposition="0f,0f"/>
            <v:stroke color="#FFFFFF"/>
            <v:imagedata o:title=""/>
            <o:lock v:ext="edit" grouping="f" rotation="f" text="f" aspectratio="f"/>
            <v:textpath on="t" fitshape="t" fitpath="t" trim="t" xscale="f" string="个人简历" style="font-family:微软雅黑;font-size:36pt;font-weight:bold;v-rotate-letters:t;v-text-align:center;v-text-spacing:78643f;"/>
            <v:shadow on="t" color="#FFFFFF" opacity="32768f" offset="0pt,2pt"/>
          </v:shape>
        </w:pict>
      </w:r>
      <w:r>
        <w:rPr>
          <w:rFonts w:hint="eastAsia" w:eastAsia="宋体"/>
          <w:lang w:eastAsia="zh-CN"/>
        </w:rPr>
        <w:pict>
          <v:shape id="_x0000_s1047" o:spid="_x0000_s1047" o:spt="75" type="#_x0000_t75" style="position:absolute;left:0pt;margin-left:-89.2pt;margin-top:-71.55pt;height:841.45pt;width:594.65pt;z-index:-251648000;mso-width-relative:page;mso-height-relative:page;" filled="f" stroked="f" coordsize="21600,21600">
            <v:path/>
            <v:fill on="f" focussize="0,0"/>
            <v:stroke on="f"/>
            <v:imagedata r:id="rId5" o:title="16"/>
            <o:lock v:ext="edit" grouping="f" rotation="f" text="f" aspectratio="t"/>
          </v:shape>
        </w:pict>
      </w:r>
    </w:p>
    <w:p>
      <w:pPr>
        <w:rPr>
          <w:rFonts w:hint="eastAsia"/>
          <w:sz w:val="28"/>
          <w:szCs w:val="28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ind w:left="960" w:hanging="1280" w:hangingChars="400"/>
        <w:jc w:val="center"/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</w:pP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t>南宁市青秀区伶俐镇中心学校招聘简章</w:t>
      </w:r>
    </w:p>
    <w:p>
      <w:pPr>
        <w:keepNext w:val="0"/>
        <w:keepLines w:val="0"/>
        <w:widowControl/>
        <w:suppressLineNumbers w:val="0"/>
        <w:ind w:left="960" w:hanging="1280" w:hangingChars="400"/>
        <w:jc w:val="center"/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伶俐镇中心学校是南宁市青秀区教育局管辖下的一所公办学校，位于伶俐镇振伶</w:t>
      </w: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路22号，地处美丽的邕江畔，是南宁市十佳乡镇——伶俐镇基础教育的示范窗</w:t>
      </w:r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口。学校现有28个教学班，在职在编教职工62人，是一支年轻化、专业化的师资队伍。近年来，学校办学水平有了很大的提高和长足的发展。学校先后获得“自治区义务教育常规管理先进学校"“南宁市中小学校常规管理示范学校”“南宁市教学科研工作先进单位”、“南宁市创建平安和谐校园工作先进单位”等多项荣誉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tbl>
      <w:tblPr>
        <w:tblStyle w:val="7"/>
        <w:tblW w:w="71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招聘单位</w:t>
            </w:r>
          </w:p>
        </w:tc>
        <w:tc>
          <w:tcPr>
            <w:tcW w:w="142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招聘岗位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</w:p>
        </w:tc>
        <w:tc>
          <w:tcPr>
            <w:tcW w:w="142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招聘人数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</w:p>
        </w:tc>
        <w:tc>
          <w:tcPr>
            <w:tcW w:w="142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招聘条件及要求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</w:p>
        </w:tc>
        <w:tc>
          <w:tcPr>
            <w:tcW w:w="142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工资待遇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青秀区伶俐镇中心学校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</w:p>
        </w:tc>
        <w:tc>
          <w:tcPr>
            <w:tcW w:w="142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语文教师</w:t>
            </w:r>
          </w:p>
        </w:tc>
        <w:tc>
          <w:tcPr>
            <w:tcW w:w="142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</w:p>
        </w:tc>
        <w:tc>
          <w:tcPr>
            <w:tcW w:w="142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大专及以上学历，有毕业证、教师资格证，普通话二甲及以上，35周岁及以下，身体健康，热爱教育教学工作，有较强的责任心，能吃苦耐劳，能独立开展工作。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</w:p>
        </w:tc>
        <w:tc>
          <w:tcPr>
            <w:tcW w:w="142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有初级职称：3360元每月 不含用人单位应承担的社会保险和公积金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无职称：3220元每月 不含用人单位应承担的社会保险和公积金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招聘程序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（一）报名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1.报名时间：2019年4月20日—5月25日。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2.报名邮箱：lljx4266557@163.com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3.报名需提交的材料：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（1）身份证、毕业证书复印件、教师资格证书、普通话证书各1份（提供原件核验）。有学位证书或专业技术资格证书者同时提供；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（2）本人简历1份；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（二）资格审查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学校招聘领导小组根据招聘条件对所有报聘人员进行资格审查，择优面试，资格初审合格者另行通知面试时间和地点。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（三）面试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教师岗位主要采用说课和结构化面试的方式，工勤人员主要采取结构化面试的方式。面试重点测评应聘人员的岗位适应能力，主要考核应聘人员的职业道德、心理素质、仪表仪态、言语表达、思维品质等教学基本素养和教学设计、教学实施、教学评价等教学基本技能等。依照面试成绩高低顺序，按1:1确定合格名单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（四）公示：面试合格后张榜公示7天。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（五）聘用：报批后，公示无异议的，签订劳动用工合同。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四、其他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本简章如有不清楚之处，解释权归南宁市青秀区伶俐镇中心学校。如报考人数达不到开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（二）资格审查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学校招聘领导小组根据招聘条件对所有报聘人员进行资格审查，择优面试，资格初审合格者另行通知面试时间和地点。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（三）面试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教师岗位主要采用说课和结构化面试的方式，工勤人员主要采取结构化面试的方式。面试重点测评应聘人员的岗位适应能力，主要考核应聘人员的职业道德、心理素质、仪表仪态、言语表达、思维品质等教学基本素养和教学设计、教学实施、教学评价等教学基本技能等。依照面试成绩高低顺序，按1:1确定合格名单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（四）公示：面试合格后张榜公示7天。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（五）聘用：报批后，公示无异议的，签订劳动用工合同。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四、其他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本简章如有不清楚之处，解释权归南宁市青秀区伶俐镇中心学校。如报考人数达不到开考比例，可免笔试。资格初审合格者另行通知面试时间及地点。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联系人：胡老师  电话：0771-4266557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                                    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招生就业处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                               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2019年4月29日</w:t>
      </w:r>
    </w:p>
    <w:p>
      <w:pPr>
        <w:jc w:val="right"/>
      </w:pPr>
    </w:p>
    <w:p>
      <w:pPr>
        <w:rPr>
          <w:rFonts w:hint="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256540</wp:posOffset>
                </wp:positionV>
                <wp:extent cx="655320" cy="586740"/>
                <wp:effectExtent l="0" t="0" r="0" b="762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586740"/>
                          <a:chOff x="5436" y="22980"/>
                          <a:chExt cx="1032" cy="924"/>
                        </a:xfrm>
                      </wpg:grpSpPr>
                      <wps:wsp>
                        <wps:cNvPr id="36" name="椭圆 6"/>
                        <wps:cNvSpPr/>
                        <wps:spPr>
                          <a:xfrm>
                            <a:off x="5436" y="22980"/>
                            <a:ext cx="1032" cy="924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椭圆 7"/>
                        <wps:cNvSpPr/>
                        <wps:spPr>
                          <a:xfrm>
                            <a:off x="5570" y="23185"/>
                            <a:ext cx="764" cy="718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椭圆 8"/>
                        <wps:cNvSpPr/>
                        <wps:spPr>
                          <a:xfrm>
                            <a:off x="5678" y="23436"/>
                            <a:ext cx="526" cy="468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25pt;margin-top:20.2pt;height:46.2pt;width:51.6pt;z-index:252032000;mso-width-relative:page;mso-height-relative:page;" coordorigin="5436,22980" coordsize="1032,924" o:gfxdata="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AEcUXc1wAAAAcBAAAPAAAAAAAAAAEAIAAAACIAAABkcnMv&#10;ZG93bnJldi54bWxQSwECFAAUAAAACACHTuJAJoa2HVoDAAApDAAADgAAAAAAAAABACAAAAAmAQAA&#10;ZHJzL2Uyb0RvYy54bWxQSwUGAAAAAAYABgBZAQAA8gYAAAAA&#10;">
                <o:lock v:ext="edit" aspectratio="f"/>
                <v:shape id="椭圆 6" o:spid="_x0000_s1026" o:spt="3" type="#_x0000_t3" style="position:absolute;left:5436;top:22980;height:924;width:1032;v-text-anchor:middle;" fillcolor="#AFABAB [2414]" filled="t" stroked="f" coordsize="21600,21600" o:gfxdata="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Y/X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7" o:spid="_x0000_s1026" o:spt="3" type="#_x0000_t3" style="position:absolute;left:5570;top:23185;height:718;width:764;v-text-anchor:middle;" fillcolor="#F8CBAD [1301]" filled="t" stroked="f" coordsize="21600,21600" o:gfxdata="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ys3R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8" o:spid="_x0000_s1026" o:spt="3" type="#_x0000_t3" style="position:absolute;left:5678;top:23436;height:468;width:526;v-text-anchor:middle;" fillcolor="#FFD966 [1943]" filled="t" stroked="f" coordsize="21600,21600" o:gfxdata="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3PCBr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4111625</wp:posOffset>
                </wp:positionH>
                <wp:positionV relativeFrom="paragraph">
                  <wp:posOffset>95250</wp:posOffset>
                </wp:positionV>
                <wp:extent cx="1348740" cy="1927860"/>
                <wp:effectExtent l="4445" t="4445" r="18415" b="1841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66105" y="758190"/>
                          <a:ext cx="134874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65860" cy="1901190"/>
                                  <wp:effectExtent l="0" t="0" r="7620" b="3810"/>
                                  <wp:docPr id="5" name="图片 5" descr="1547469176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15474691762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5860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3.75pt;margin-top:7.5pt;height:151.8pt;width:106.2pt;z-index:251663360;mso-width-relative:page;mso-height-relative:page;" fillcolor="#FFFFFF [3201]" filled="t" stroked="t" coordsize="21600,21600" o:gfxdata="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Mubjs1gAAAAoBAAAPAAAAAAAAAAEA&#10;IAAAACIAAABkcnMvZG93bnJldi54bWxQSwECFAAUAAAACACHTuJALZXcw0oCAAB1BAAADgAAAAAA&#10;AAABACAAAAAl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165860" cy="1901190"/>
                            <wp:effectExtent l="0" t="0" r="7620" b="3810"/>
                            <wp:docPr id="5" name="图片 5" descr="1547469176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15474691762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5860" cy="190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-731520</wp:posOffset>
                </wp:positionV>
                <wp:extent cx="2362835" cy="883920"/>
                <wp:effectExtent l="0" t="0" r="14605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86585" y="327660"/>
                          <a:ext cx="2362835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琥珀" w:hAnsi="华文琥珀" w:eastAsia="华文琥珀" w:cs="华文琥珀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sz w:val="84"/>
                                <w:szCs w:val="84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35pt;margin-top:-57.6pt;height:69.6pt;width:186.05pt;z-index:251662336;mso-width-relative:page;mso-height-relative:page;" filled="f" stroked="f" coordsize="21600,21600" o:gfxdata="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GsfqPbAAAACgEAAA8AAAAAAAAAAQAgAAAAIgAAAGRycy9kb3ducmV2LnhtbFBLAQIU&#10;ABQAAAAIAIdO4kDj5qphKQIAACM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琥珀" w:hAnsi="华文琥珀" w:eastAsia="华文琥珀" w:cs="华文琥珀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sz w:val="84"/>
                          <w:szCs w:val="84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320" w:firstLineChars="100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379730</wp:posOffset>
                </wp:positionV>
                <wp:extent cx="3284220" cy="15240"/>
                <wp:effectExtent l="0" t="0" r="0" b="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422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.45pt;margin-top:29.9pt;height:1.2pt;width:258.6pt;z-index:252042240;mso-width-relative:page;mso-height-relative:page;" filled="f" stroked="t" coordsize="21600,21600" o:gfxdata="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jMJUa1wAAAAgBAAAPAAAA&#10;AAAAAAEAIAAAACIAAABkcnMvZG93bnJldi54bWxQSwECFAAUAAAACACHTuJAuWB/wd0BAAB0AwAA&#10;DgAAAAAAAAABACAAAAAmAQAAZHJzL2Uyb0RvYy54bWxQSwUGAAAAAAYABgBZAQAAdQUAAAAA&#10;">
                <v:fill on="f" focussize="0,0"/>
                <v:stroke weight="1.5pt" color="#70AD47 [320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基本信息</w:t>
      </w:r>
    </w:p>
    <w:p>
      <w:pPr>
        <w:ind w:firstLine="280" w:firstLineChars="100"/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姓  名：何泽玲          出生日期：1997.07.26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性  别：女              政治面貌：共青团员              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民  族：汉族            联系方式：18775909448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籍  贯：横县            电子邮箱：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"mailto:1137310046@qq.com"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/>
          <w:sz w:val="28"/>
          <w:szCs w:val="28"/>
          <w:lang w:val="en-US" w:eastAsia="zh-CN"/>
        </w:rPr>
        <w:t>1137310046@qq.com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  历：本科            现居所在地：广西南宁市江南区仁义村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  业：小学教育        毕业院校：广西民族师范学院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毕业时间：2020.6         求职意向：小学语文老师  </w:t>
      </w:r>
    </w:p>
    <w:p>
      <w:pPr>
        <w:ind w:firstLine="840" w:firstLineChars="300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363220</wp:posOffset>
                </wp:positionV>
                <wp:extent cx="655320" cy="586740"/>
                <wp:effectExtent l="0" t="0" r="0" b="762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586740"/>
                          <a:chOff x="5436" y="22980"/>
                          <a:chExt cx="1032" cy="924"/>
                        </a:xfrm>
                      </wpg:grpSpPr>
                      <wps:wsp>
                        <wps:cNvPr id="6" name="椭圆 6"/>
                        <wps:cNvSpPr/>
                        <wps:spPr>
                          <a:xfrm>
                            <a:off x="5436" y="22980"/>
                            <a:ext cx="1032" cy="924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椭圆 7"/>
                        <wps:cNvSpPr/>
                        <wps:spPr>
                          <a:xfrm>
                            <a:off x="5570" y="23185"/>
                            <a:ext cx="764" cy="718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椭圆 8"/>
                        <wps:cNvSpPr/>
                        <wps:spPr>
                          <a:xfrm>
                            <a:off x="5678" y="23436"/>
                            <a:ext cx="526" cy="468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45pt;margin-top:28.6pt;height:46.2pt;width:51.6pt;z-index:251668480;mso-width-relative:page;mso-height-relative:page;" coordorigin="5436,22980" coordsize="1032,924" o:gfxdata="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A2B7S32gAAAAoBAAAPAAAAAAAAAAEAIAAA&#10;ACIAAABkcnMvZG93bnJldi54bWxQSwECFAAUAAAACACHTuJAUFF6nWADAAAmDAAADgAAAAAAAAAB&#10;ACAAAAApAQAAZHJzL2Uyb0RvYy54bWxQSwUGAAAAAAYABgBZAQAA+wYAAAAA&#10;">
                <o:lock v:ext="edit" aspectratio="f"/>
                <v:shape id="_x0000_s1026" o:spid="_x0000_s1026" o:spt="3" type="#_x0000_t3" style="position:absolute;left:5436;top:22980;height:924;width:1032;v-text-anchor:middle;" fillcolor="#AFABAB [2414]" filled="t" stroked="f" coordsize="21600,21600" o:gfxdata="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SlaK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5570;top:23185;height:718;width:764;v-text-anchor:middle;" fillcolor="#F8CBAD [1301]" filled="t" stroked="f" coordsize="21600,21600" o:gfxdata="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3/G+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5678;top:23436;height:468;width:526;v-text-anchor:middle;" fillcolor="#FFD966 [1943]" filled="t" stroked="f" coordsize="21600,21600" o:gfxdata="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Jv7jLgAAADa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ind w:firstLine="880" w:firstLineChars="200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414020</wp:posOffset>
                </wp:positionV>
                <wp:extent cx="4983480" cy="30480"/>
                <wp:effectExtent l="0" t="9525" r="0" b="209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857885" y="3914140"/>
                          <a:ext cx="498348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8.45pt;margin-top:32.6pt;height:2.4pt;width:392.4pt;z-index:251667456;mso-width-relative:page;mso-height-relative:page;" filled="f" stroked="t" coordsize="21600,21600" o:gfxdata="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b1SPS1wAAAAgB&#10;AAAPAAAAAAAAAAEAIAAAACIAAABkcnMvZG93bnJldi54bWxQSwECFAAUAAAACACHTuJA6EKCd+MB&#10;AAB9AwAADgAAAAAAAAABACAAAAAmAQAAZHJzL2Uyb0RvYy54bWxQSwUGAAAAAAYABgBZAQAAewUA&#10;AAAA&#10;">
                <v:fill on="f" focussize="0,0"/>
                <v:stroke weight="1.5pt" color="#70AD47 [320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个人技能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ind w:firstLine="840" w:firstLineChars="3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1.英语四级      2.普通话二甲     3.计算机一级</w:t>
      </w:r>
    </w:p>
    <w:p>
      <w:pPr>
        <w:numPr>
          <w:ilvl w:val="0"/>
          <w:numId w:val="0"/>
        </w:numPr>
        <w:ind w:firstLine="280" w:firstLineChars="100"/>
        <w:rPr>
          <w:rFonts w:hint="eastAsia"/>
          <w:sz w:val="32"/>
          <w:szCs w:val="32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309880</wp:posOffset>
                </wp:positionV>
                <wp:extent cx="655320" cy="586740"/>
                <wp:effectExtent l="0" t="0" r="0" b="762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586740"/>
                          <a:chOff x="5436" y="22980"/>
                          <a:chExt cx="1032" cy="924"/>
                        </a:xfrm>
                      </wpg:grpSpPr>
                      <wps:wsp>
                        <wps:cNvPr id="12" name="椭圆 6"/>
                        <wps:cNvSpPr/>
                        <wps:spPr>
                          <a:xfrm>
                            <a:off x="5436" y="22980"/>
                            <a:ext cx="1032" cy="924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椭圆 7"/>
                        <wps:cNvSpPr/>
                        <wps:spPr>
                          <a:xfrm>
                            <a:off x="5570" y="23185"/>
                            <a:ext cx="764" cy="718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椭圆 8"/>
                        <wps:cNvSpPr/>
                        <wps:spPr>
                          <a:xfrm>
                            <a:off x="5678" y="23436"/>
                            <a:ext cx="526" cy="468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05pt;margin-top:24.4pt;height:46.2pt;width:51.6pt;z-index:251679744;mso-width-relative:page;mso-height-relative:page;" coordorigin="5436,22980" coordsize="1032,924" o:gfxdata="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LbUPvnbAAAACwEAAA8AAAAAAAAAAQAgAAAA&#10;IgAAAGRycy9kb3ducmV2LnhtbFBLAQIUABQAAAAIAIdO4kCTZltBXgMAACkMAAAOAAAAAAAAAAEA&#10;IAAAACoBAABkcnMvZTJvRG9jLnhtbFBLBQYAAAAABgAGAFkBAAD6BgAAAAA=&#10;">
                <o:lock v:ext="edit" aspectratio="f"/>
                <v:shape id="椭圆 6" o:spid="_x0000_s1026" o:spt="3" type="#_x0000_t3" style="position:absolute;left:5436;top:22980;height:924;width:1032;v-text-anchor:middle;" fillcolor="#AFABAB [2414]" filled="t" stroked="f" coordsize="21600,21600" o:gfxdata="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5hlP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7" o:spid="_x0000_s1026" o:spt="3" type="#_x0000_t3" style="position:absolute;left:5570;top:23185;height:718;width:764;v-text-anchor:middle;" fillcolor="#F8CBAD [1301]" filled="t" stroked="f" coordsize="21600,21600" o:gfxdata="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SXs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8" o:spid="_x0000_s1026" o:spt="3" type="#_x0000_t3" style="position:absolute;left:5678;top:23436;height:468;width:526;v-text-anchor:middle;" fillcolor="#FFD966 [1943]" filled="t" stroked="f" coordsize="21600,21600" o:gfxdata="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i5Rj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ind w:firstLine="320" w:firstLineChars="100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389890</wp:posOffset>
                </wp:positionV>
                <wp:extent cx="5006340" cy="43180"/>
                <wp:effectExtent l="0" t="9525" r="7620" b="2349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6340" cy="431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6.65pt;margin-top:30.7pt;height:3.4pt;width:394.2pt;z-index:251689984;mso-width-relative:page;mso-height-relative:page;" filled="f" stroked="t" coordsize="21600,21600" o:gfxdata="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bxE4ndgAAAAIAQAADwAAAAAA&#10;AAABACAAAAAiAAAAZHJzL2Rvd25yZXYueG1sUEsBAhQAFAAAAAgAh07iQC8x9bPaAQAAdAMAAA4A&#10;AAAAAAAAAQAgAAAAJwEAAGRycy9lMm9Eb2MueG1sUEsFBgAAAAAGAAYAWQEAAHMFAAAAAA==&#10;">
                <v:fill on="f" focussize="0,0"/>
                <v:stroke weight="1.5pt" color="#70AD47 [320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获奖情况</w:t>
      </w:r>
    </w:p>
    <w:p>
      <w:pPr>
        <w:numPr>
          <w:ilvl w:val="0"/>
          <w:numId w:val="0"/>
        </w:numPr>
        <w:ind w:firstLine="320" w:firstLineChars="100"/>
        <w:rPr>
          <w:rFonts w:hint="eastAsia"/>
          <w:sz w:val="32"/>
          <w:szCs w:val="32"/>
          <w:lang w:val="en-US" w:eastAsia="zh-CN"/>
        </w:rPr>
      </w:pPr>
    </w:p>
    <w:p>
      <w:pPr>
        <w:numPr>
          <w:numId w:val="0"/>
        </w:numPr>
        <w:ind w:firstLine="840" w:firstLineChars="3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1.校“铭银杯”师范生信息化教学应用大赛二等奖</w:t>
      </w:r>
    </w:p>
    <w:p>
      <w:pPr>
        <w:numPr>
          <w:numId w:val="0"/>
        </w:numPr>
        <w:ind w:firstLine="840" w:firstLineChars="3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2.学院“教具比赛”优秀奖</w:t>
      </w:r>
    </w:p>
    <w:p>
      <w:pPr>
        <w:numPr>
          <w:numId w:val="0"/>
        </w:numPr>
        <w:ind w:firstLine="840" w:firstLineChars="3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3.学院“书香假期、优雅休闲”暑假读书实践活动优秀奖</w:t>
      </w:r>
    </w:p>
    <w:p>
      <w:pPr>
        <w:numPr>
          <w:ilvl w:val="0"/>
          <w:numId w:val="0"/>
        </w:numPr>
        <w:ind w:firstLine="320" w:firstLineChars="1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320" w:firstLineChars="1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1920" w:firstLineChars="600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264160</wp:posOffset>
                </wp:positionV>
                <wp:extent cx="655320" cy="586740"/>
                <wp:effectExtent l="0" t="0" r="0" b="762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586740"/>
                          <a:chOff x="5436" y="22980"/>
                          <a:chExt cx="1032" cy="924"/>
                        </a:xfrm>
                      </wpg:grpSpPr>
                      <wps:wsp>
                        <wps:cNvPr id="22" name="椭圆 6"/>
                        <wps:cNvSpPr/>
                        <wps:spPr>
                          <a:xfrm>
                            <a:off x="5436" y="22980"/>
                            <a:ext cx="1032" cy="924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椭圆 7"/>
                        <wps:cNvSpPr/>
                        <wps:spPr>
                          <a:xfrm>
                            <a:off x="5570" y="23185"/>
                            <a:ext cx="764" cy="718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" name="椭圆 8"/>
                        <wps:cNvSpPr/>
                        <wps:spPr>
                          <a:xfrm>
                            <a:off x="5678" y="23436"/>
                            <a:ext cx="526" cy="468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35pt;margin-top:20.8pt;height:46.2pt;width:51.6pt;z-index:251800576;mso-width-relative:page;mso-height-relative:page;" coordorigin="5436,22980" coordsize="1032,924" o:gfxdata="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BPqwOV2wAAAAsBAAAPAAAAAAAAAAEAIAAA&#10;ACIAAABkcnMvZG93bnJldi54bWxQSwECFAAUAAAACACHTuJAn7Cx318DAAAnDAAADgAAAAAAAAAB&#10;ACAAAAAqAQAAZHJzL2Uyb0RvYy54bWxQSwUGAAAAAAYABgBZAQAA+wYAAAAA&#10;">
                <o:lock v:ext="edit" aspectratio="f"/>
                <v:shape id="椭圆 6" o:spid="_x0000_s1026" o:spt="3" type="#_x0000_t3" style="position:absolute;left:5436;top:22980;height:924;width:1032;v-text-anchor:middle;" fillcolor="#AFABAB [2414]" filled="t" stroked="f" coordsize="21600,21600" o:gfxdata="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Svg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7" o:spid="_x0000_s1026" o:spt="3" type="#_x0000_t3" style="position:absolute;left:5570;top:23185;height:718;width:764;v-text-anchor:middle;" fillcolor="#F8CBAD [1301]" filled="t" stroked="f" coordsize="21600,21600" o:gfxdata="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KF0P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8" o:spid="_x0000_s1026" o:spt="3" type="#_x0000_t3" style="position:absolute;left:5678;top:23436;height:468;width:526;v-text-anchor:middle;" fillcolor="#FFD966 [1943]" filled="t" stroked="f" coordsize="21600,21600" o:gfxdata="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+de3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ind w:firstLine="1760" w:firstLineChars="400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实践经验</w:t>
      </w:r>
    </w:p>
    <w:p>
      <w:pPr>
        <w:numPr>
          <w:ilvl w:val="0"/>
          <w:numId w:val="0"/>
        </w:numPr>
        <w:ind w:firstLine="320" w:firstLineChars="1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9525</wp:posOffset>
                </wp:positionV>
                <wp:extent cx="4636770" cy="10795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677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8.55pt;margin-top:0.75pt;height:0.85pt;width:365.1pt;z-index:251888640;mso-width-relative:page;mso-height-relative:page;" filled="f" stroked="t" coordsize="21600,21600" o:gfxdata="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CMsEPYAAAACQEAAA8AAAAA&#10;AAAAAQAgAAAAIgAAAGRycy9kb3ducmV2LnhtbFBLAQIUABQAAAAIAIdO4kCEl+S92wEAAHQDAAAO&#10;AAAAAAAAAAEAIAAAACcBAABkcnMvZTJvRG9jLnhtbFBLBQYAAAAABgAGAFkBAAB0BQAAAAA=&#10;">
                <v:fill on="f" focussize="0,0"/>
                <v:stroke weight="1.5pt" color="#70AD47 [3209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ind w:firstLine="1120" w:firstLineChars="4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1.2017年—2019年每学期见习一周</w:t>
      </w:r>
    </w:p>
    <w:p>
      <w:pPr>
        <w:numPr>
          <w:ilvl w:val="0"/>
          <w:numId w:val="0"/>
        </w:numPr>
        <w:ind w:firstLine="1120" w:firstLineChars="4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2.2017学年教育科学学院学生助理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347980</wp:posOffset>
                </wp:positionV>
                <wp:extent cx="655320" cy="586740"/>
                <wp:effectExtent l="0" t="0" r="0" b="762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586740"/>
                          <a:chOff x="5436" y="22980"/>
                          <a:chExt cx="1032" cy="924"/>
                        </a:xfrm>
                      </wpg:grpSpPr>
                      <wps:wsp>
                        <wps:cNvPr id="17" name="椭圆 6"/>
                        <wps:cNvSpPr/>
                        <wps:spPr>
                          <a:xfrm>
                            <a:off x="5436" y="22980"/>
                            <a:ext cx="1032" cy="924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椭圆 7"/>
                        <wps:cNvSpPr/>
                        <wps:spPr>
                          <a:xfrm>
                            <a:off x="5570" y="23185"/>
                            <a:ext cx="764" cy="718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椭圆 8"/>
                        <wps:cNvSpPr/>
                        <wps:spPr>
                          <a:xfrm>
                            <a:off x="5678" y="23436"/>
                            <a:ext cx="526" cy="468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35pt;margin-top:27.4pt;height:46.2pt;width:51.6pt;z-index:251712512;mso-width-relative:page;mso-height-relative:page;" coordorigin="5436,22980" coordsize="1032,924" o:gfxdata="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FkFP8/bAAAACwEAAA8AAAAAAAAAAQAgAAAA&#10;IgAAAGRycy9kb3ducmV2LnhtbFBLAQIUABQAAAAIAIdO4kDUrrbKXgMAACkMAAAOAAAAAAAAAAEA&#10;IAAAACoBAABkcnMvZTJvRG9jLnhtbFBLBQYAAAAABgAGAFkBAAD6BgAAAAA=&#10;">
                <o:lock v:ext="edit" aspectratio="f"/>
                <v:shape id="椭圆 6" o:spid="_x0000_s1026" o:spt="3" type="#_x0000_t3" style="position:absolute;left:5436;top:22980;height:924;width:1032;v-text-anchor:middle;" fillcolor="#AFABAB [2414]" filled="t" stroked="f" coordsize="21600,21600" o:gfxdata="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+/Gp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7" o:spid="_x0000_s1026" o:spt="3" type="#_x0000_t3" style="position:absolute;left:5570;top:23185;height:718;width:764;v-text-anchor:middle;" fillcolor="#F8CBAD [1301]" filled="t" stroked="f" coordsize="21600,21600" o:gfxdata="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gBcO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8" o:spid="_x0000_s1026" o:spt="3" type="#_x0000_t3" style="position:absolute;left:5678;top:23436;height:468;width:526;v-text-anchor:middle;" fillcolor="#FFD966 [1943]" filled="t" stroked="f" coordsize="21600,21600" o:gfxdata="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ijv9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sz w:val="32"/>
          <w:szCs w:val="32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firstLine="1760" w:firstLineChars="400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自我评价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35560</wp:posOffset>
                </wp:positionV>
                <wp:extent cx="4636770" cy="13335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6770" cy="133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2.75pt;margin-top:2.8pt;height:1.05pt;width:365.1pt;z-index:251745280;mso-width-relative:page;mso-height-relative:page;" filled="f" stroked="t" coordsize="21600,21600" o:gfxdata="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a3xcf1gAAAAcBAAAPAAAAAAAAAAEAIAAAACIA&#10;AABkcnMvZG93bnJldi54bWxQSwECFAAUAAAACACHTuJAbDOD/9IBAABqAwAADgAAAAAAAAABACAA&#10;AAAlAQAAZHJzL2Uyb0RvYy54bWxQSwUGAAAAAAYABgBZAQAAaQUAAAAA&#10;">
                <v:fill on="f" focussize="0,0"/>
                <v:stroke weight="1.5pt" color="#70AD47 [3209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ind w:left="279" w:leftChars="133" w:firstLine="280" w:firstLineChars="100"/>
        <w:rPr>
          <w:rFonts w:hint="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  <w:lang w:val="en-US" w:eastAsia="zh-CN"/>
        </w:rPr>
        <w:t>本人性格开朗，乐观向上，待人真诚，与同学相处融洽，做事认真负责，具有较强的学习能力，熟悉并掌握简单的计算机操作和其它办公软件，掌握小学教育专业知识，学习了相关心理学和教育学，思想积极，追求进步，有爱心和耐心，具有强烈的教育热情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2016秋季学期</w:t>
      </w:r>
    </w:p>
    <w:p>
      <w:pPr>
        <w:numPr>
          <w:ilvl w:val="0"/>
          <w:numId w:val="0"/>
        </w:numPr>
        <w:ind w:firstLine="280" w:firstLine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230" cy="2646680"/>
            <wp:effectExtent l="0" t="0" r="3810" b="5080"/>
            <wp:docPr id="31" name="图片 31" descr="QQ图片2019050516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图片201905051632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0" w:firstLine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2017春季学期</w:t>
      </w:r>
    </w:p>
    <w:p>
      <w:pPr>
        <w:numPr>
          <w:ilvl w:val="0"/>
          <w:numId w:val="0"/>
        </w:numPr>
        <w:ind w:firstLine="280" w:firstLine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1770" cy="3416300"/>
            <wp:effectExtent l="0" t="0" r="1270" b="12700"/>
            <wp:docPr id="33" name="图片 33" descr="QQ图片2019050516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图片201905051632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0" w:firstLineChars="1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2017秋季学期</w:t>
      </w:r>
    </w:p>
    <w:p>
      <w:pPr>
        <w:numPr>
          <w:ilvl w:val="0"/>
          <w:numId w:val="0"/>
        </w:numPr>
        <w:ind w:firstLine="280" w:firstLine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865" cy="3406775"/>
            <wp:effectExtent l="0" t="0" r="3175" b="6985"/>
            <wp:docPr id="34" name="图片 34" descr="QQ图片2019050516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图片201905051632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2018春季学期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0500" cy="2849880"/>
            <wp:effectExtent l="0" t="0" r="2540" b="0"/>
            <wp:docPr id="27" name="图片 27" descr="QQ图片2019050516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图片201905051627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2018秋季学期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0500" cy="2046605"/>
            <wp:effectExtent l="0" t="0" r="2540" b="10795"/>
            <wp:docPr id="26" name="图片 26" descr="QQ图片2019050516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1905051627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证书、奖项：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center" w:pos="4153"/>
        </w:tabs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61260" cy="4076700"/>
            <wp:effectExtent l="0" t="0" r="7620" b="7620"/>
            <wp:docPr id="2" name="图片 2" descr="A9B48CA299437B047D2CFFB74337E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B48CA299437B047D2CFFB74337E2D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004310" cy="2633345"/>
            <wp:effectExtent l="0" t="0" r="3175" b="3810"/>
            <wp:docPr id="21" name="图片 21" descr="P90618-22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90618-2207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649345" cy="2530475"/>
            <wp:effectExtent l="0" t="0" r="14605" b="8255"/>
            <wp:docPr id="29" name="图片 29" descr="-13cd88f71409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-13cd88f7140949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934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ab/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505835" cy="2548255"/>
            <wp:effectExtent l="0" t="0" r="12065" b="14605"/>
            <wp:docPr id="30" name="图片 30" descr="1E3A9DAA7E4811857597FEA54E544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E3A9DAA7E4811857597FEA54E544D0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583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enter" w:pos="4153"/>
        </w:tabs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center" w:pos="4153"/>
        </w:tabs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873375" cy="5242560"/>
            <wp:effectExtent l="0" t="0" r="0" b="6985"/>
            <wp:docPr id="32" name="图片 32" descr="FC735FC47668E2663B3FB0BEF3CA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C735FC47668E2663B3FB0BEF3CA04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337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22240" cy="3883025"/>
            <wp:effectExtent l="0" t="0" r="5080" b="3175"/>
            <wp:docPr id="35" name="图片 35" descr="P90618-22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90618-2206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224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440" w:firstLineChars="100"/>
        <w:jc w:val="center"/>
        <w:rPr>
          <w:rFonts w:hint="eastAsia" w:ascii="华文琥珀" w:hAnsi="华文琥珀" w:eastAsia="华文琥珀" w:cs="华文琥珀"/>
          <w:sz w:val="44"/>
          <w:szCs w:val="44"/>
          <w:lang w:val="en-US" w:eastAsia="zh-CN"/>
        </w:rPr>
      </w:pPr>
      <w:r>
        <w:rPr>
          <w:rFonts w:hint="eastAsia" w:ascii="华文琥珀" w:hAnsi="华文琥珀" w:eastAsia="华文琥珀" w:cs="华文琥珀"/>
          <w:sz w:val="44"/>
          <w:szCs w:val="44"/>
          <w:lang w:val="en-US" w:eastAsia="zh-CN"/>
        </w:rPr>
        <w:t>求职信</w:t>
      </w:r>
    </w:p>
    <w:p>
      <w:pPr>
        <w:numPr>
          <w:ilvl w:val="0"/>
          <w:numId w:val="0"/>
        </w:numPr>
        <w:ind w:firstLine="280" w:firstLineChars="100"/>
        <w:jc w:val="both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尊敬的校领导：</w:t>
      </w:r>
    </w:p>
    <w:p>
      <w:pPr>
        <w:numPr>
          <w:ilvl w:val="0"/>
          <w:numId w:val="0"/>
        </w:numPr>
        <w:ind w:firstLine="280" w:firstLineChars="100"/>
        <w:jc w:val="both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  您好！首先，非常感谢您在百忙之中抽空阅读我的求职信。我在贵校公布的招聘信息中了解到贵校正在招聘小学语文老师。我认为自己的条件和能力符合该职位的要求，希望能在贵校中谋得一份与专业和兴趣相符的工作。因此，我怀着诚挚的心真诚地向您推荐自己。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我叫何泽玲，是广西民族师范学院的毕业生，在校所学的专业是小学教育专业。在大学四年期间，我通过认真学习和不懈的努力，具备了系统的专业知识和一定的教学能力，也拥有了相关的心理学和教育学知识，还顺利获得了英语四级证书、普通话二甲证书和计算机一级证书。在平时的校园生活里，我待人真诚，与同学们相处融洽，积极协助班干工作，积极参与学校活动和班级活动。课余时间，我喜欢阅读，也喜欢运动，还通过勤工俭学、兼职来锻炼自己的各方面的能力，丰富了自己的社会经验。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我想当一名教师，这是我一直以来的理想，“学高为师，身正为范”，我深知作为一名教师的高度责任感，我愿意为教育事业而奋斗。希望贵校能够给我一个工作的机会，相信我会为贵校的发展贡献一份力量。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ind w:firstLine="56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祝贵校事业蒸蒸日上，更创佳绩！</w:t>
      </w:r>
    </w:p>
    <w:p>
      <w:pPr>
        <w:numPr>
          <w:ilvl w:val="0"/>
          <w:numId w:val="0"/>
        </w:numPr>
        <w:ind w:firstLine="6440" w:firstLineChars="2300"/>
        <w:jc w:val="both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求职人：何泽玲</w:t>
      </w:r>
    </w:p>
    <w:p>
      <w:pPr>
        <w:numPr>
          <w:ilvl w:val="0"/>
          <w:numId w:val="0"/>
        </w:numPr>
        <w:jc w:val="righ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2019年5月2日</w:t>
      </w:r>
    </w:p>
    <w:p>
      <w:pPr>
        <w:numPr>
          <w:ilvl w:val="0"/>
          <w:numId w:val="0"/>
        </w:numPr>
        <w:jc w:val="center"/>
      </w:pPr>
      <w:r>
        <w:rPr>
          <w:rFonts w:hint="eastAsia" w:ascii="华文琥珀" w:hAnsi="华文琥珀" w:eastAsia="华文琥珀" w:cs="华文琥珀"/>
          <w:sz w:val="44"/>
          <w:szCs w:val="44"/>
          <w:lang w:val="en-US" w:eastAsia="zh-CN"/>
        </w:rPr>
        <w:t>推荐信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39" w:leftChars="114" w:firstLine="0" w:firstLineChars="0"/>
        <w:jc w:val="left"/>
        <w:textAlignment w:val="auto"/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</w:pP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t>尊敬的贵校领导：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39" w:leftChars="114" w:firstLine="560" w:firstLineChars="200"/>
        <w:jc w:val="left"/>
        <w:textAlignment w:val="auto"/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</w:pP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t>您好！感谢您从宝贵的时间里抽空阅读一个应届毕业生的推荐信!何泽玲于2019年6月年毕业于广西民族师范学院教育科学学院小学教育专业。何泽玲在大学四年担任过宿舍长，平时认真对待工作，做好老师和同学们之间的交流工作，认真勤奋地带动同学间的学习和营造宿舍生活习惯，形成良好的班级氛围。在班级活动中，积极配合其他班干开展活动，团结班集体，有着强烈的集体荣誉感。何泽玲同学能够很好的协调工作与学习时间，有一定的组织和沟通能力。何泽玲在学习上认真刻苦，在德智体美劳等方面表现良好；在生活上乐于助人，待人真诚，师生、同学关系融洽和睦；在工作上，仔细认真负责，按时按量完成任务。何泽玲现在想将她所学到的知识和经验应用到小学教育一线上，到贵校发挥更大的作用。我深信她在新工作上会做得更好，顺颂近安。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t>诚挚希望能被贵校聘用。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39" w:leftChars="114" w:firstLine="560" w:firstLineChars="200"/>
        <w:jc w:val="left"/>
        <w:textAlignment w:val="auto"/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华文琥珀" w:hAnsi="华文琥珀" w:eastAsia="华文琥珀" w:cs="华文琥珀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t>此致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t xml:space="preserve">     敬礼！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t xml:space="preserve">                                              辅导员：蓝观覃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t xml:space="preserve">                                           2019年05月02日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9A22161"/>
    <w:rsid w:val="1921679B"/>
    <w:rsid w:val="36394369"/>
    <w:rsid w:val="424F40EA"/>
    <w:rsid w:val="55B92F8F"/>
    <w:rsid w:val="57C655DC"/>
    <w:rsid w:val="5C940262"/>
    <w:rsid w:val="5E6F79E2"/>
    <w:rsid w:val="6A7D2FBD"/>
    <w:rsid w:val="7C94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iPriority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eastAsia="宋体" w:cs="Times New Roman"/>
      <w:b/>
      <w:kern w:val="44"/>
      <w:sz w:val="44"/>
      <w:szCs w:val="20"/>
    </w:rPr>
  </w:style>
  <w:style w:type="paragraph" w:styleId="3">
    <w:name w:val="heading 3"/>
    <w:basedOn w:val="1"/>
    <w:next w:val="1"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Times New Roman" w:hAnsi="Times New Roman" w:eastAsia="宋体" w:cs="Times New Roman"/>
      <w:b/>
      <w:sz w:val="32"/>
      <w:szCs w:val="20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帆船型"/>
      <sectRole val="1"/>
    </customSectPr>
    <customSectPr/>
    <customSectPr/>
    <customSectPr/>
    <customSectPr/>
    <customSectPr/>
    <customSectPr/>
  </customSectProps>
  <customShpExts>
    <customShpInfo spid="_x0000_s1045"/>
    <customShpInfo spid="_x0000_s1046"/>
    <customShpInfo spid="_x0000_s104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2019-05-02T03:30:00Z</dcterms:created>
  <dc:creator>lenovo</dc:creator>
  <cp:lastModifiedBy>lenovo</cp:lastModifiedBy>
  <dcterms:modified xsi:type="dcterms:W3CDTF">2019-06-19T14:08:05Z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