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237604864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434975</wp:posOffset>
                </wp:positionV>
                <wp:extent cx="3233420" cy="5441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:sz w:val="40"/>
                                <w:szCs w:val="48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   E   S   U   M  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65pt;margin-top:34.25pt;height:42.85pt;width:254.6pt;z-index:-57362432;mso-width-relative:page;mso-height-relative:page;" filled="f" stroked="f" coordsize="21600,21600" o:gfxdata="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E8fz&#10;2gAAAAoBAAAPAAAAAAAAAAEAIAAAACIAAABkcnMvZG93bnJldi54bWxQSwECFAAUAAAACACHTuJA&#10;tRCO2h8CAAAY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:sz w:val="40"/>
                          <w:szCs w:val="48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   E   S   U   M  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23758848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4577080</wp:posOffset>
                </wp:positionV>
                <wp:extent cx="3148330" cy="1882775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237" cy="1882738"/>
                          <a:chOff x="9788" y="8642"/>
                          <a:chExt cx="6007" cy="3592"/>
                        </a:xfrm>
                      </wpg:grpSpPr>
                      <wpg:grpSp>
                        <wpg:cNvPr id="10" name="组合 101"/>
                        <wpg:cNvGrpSpPr/>
                        <wpg:grpSpPr>
                          <a:xfrm rot="0">
                            <a:off x="10544" y="8642"/>
                            <a:ext cx="5251" cy="3592"/>
                            <a:chOff x="6172" y="3935"/>
                            <a:chExt cx="4746" cy="3592"/>
                          </a:xfrm>
                        </wpg:grpSpPr>
                        <wps:wsp>
                          <wps:cNvPr id="42" name="文本框 65"/>
                          <wps:cNvSpPr txBox="1"/>
                          <wps:spPr>
                            <a:xfrm>
                              <a:off x="6179" y="4801"/>
                              <a:ext cx="4262" cy="8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8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8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联系电话：13277798773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6172" y="3935"/>
                              <a:ext cx="3077" cy="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sz w:val="52"/>
                                    <w:szCs w:val="56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sz w:val="28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姓    名：莫雪芳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5" name="文本框 65"/>
                          <wps:cNvSpPr txBox="1"/>
                          <wps:spPr>
                            <a:xfrm>
                              <a:off x="6194" y="6675"/>
                              <a:ext cx="4724" cy="8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8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4"/>
                                    <w:szCs w:val="28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电子邮箱：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8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984943779@qq.com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9" name="文本框 65"/>
                          <wps:cNvSpPr txBox="1"/>
                          <wps:spPr>
                            <a:xfrm>
                              <a:off x="6192" y="5739"/>
                              <a:ext cx="4519" cy="7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8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000000" w:themeColor="text1"/>
                                    <w:kern w:val="2"/>
                                    <w:sz w:val="28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毕业院校：广西民族师范学院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1" name="组合 5"/>
                        <wpg:cNvGrpSpPr/>
                        <wpg:grpSpPr>
                          <a:xfrm>
                            <a:off x="9788" y="8867"/>
                            <a:ext cx="571" cy="3259"/>
                            <a:chOff x="9805" y="8767"/>
                            <a:chExt cx="604" cy="3442"/>
                          </a:xfrm>
                        </wpg:grpSpPr>
                        <wpg:grpSp>
                          <wpg:cNvPr id="16" name="组合 11"/>
                          <wpg:cNvGrpSpPr/>
                          <wpg:grpSpPr>
                            <a:xfrm rot="0">
                              <a:off x="9820" y="11620"/>
                              <a:ext cx="589" cy="589"/>
                              <a:chOff x="3999" y="13018"/>
                              <a:chExt cx="500" cy="500"/>
                            </a:xfrm>
                          </wpg:grpSpPr>
                          <wps:wsp>
                            <wps:cNvPr id="62" name="椭圆 17"/>
                            <wps:cNvSpPr/>
                            <wps:spPr>
                              <a:xfrm>
                                <a:off x="3999" y="13018"/>
                                <a:ext cx="500" cy="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46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3" name="AutoShape 80"/>
                            <wps:cNvSpPr/>
                            <wps:spPr bwMode="auto">
                              <a:xfrm>
                                <a:off x="4118" y="13154"/>
                                <a:ext cx="269" cy="238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10800 h 21600"/>
                                  <a:gd name="T2" fmla="*/ 10800 w 21600"/>
                                  <a:gd name="T3" fmla="*/ 10800 h 21600"/>
                                  <a:gd name="T4" fmla="*/ 10800 w 21600"/>
                                  <a:gd name="T5" fmla="*/ 10800 h 21600"/>
                                  <a:gd name="T6" fmla="*/ 10800 w 21600"/>
                                  <a:gd name="T7" fmla="*/ 108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0265" y="0"/>
                                    </a:moveTo>
                                    <a:cubicBezTo>
                                      <a:pt x="20632" y="0"/>
                                      <a:pt x="20946" y="161"/>
                                      <a:pt x="21208" y="475"/>
                                    </a:cubicBezTo>
                                    <a:cubicBezTo>
                                      <a:pt x="21470" y="795"/>
                                      <a:pt x="21599" y="1174"/>
                                      <a:pt x="21599" y="1618"/>
                                    </a:cubicBezTo>
                                    <a:lnTo>
                                      <a:pt x="21599" y="19981"/>
                                    </a:lnTo>
                                    <a:cubicBezTo>
                                      <a:pt x="21599" y="20422"/>
                                      <a:pt x="21470" y="20800"/>
                                      <a:pt x="21208" y="21118"/>
                                    </a:cubicBezTo>
                                    <a:cubicBezTo>
                                      <a:pt x="20946" y="21438"/>
                                      <a:pt x="20632" y="21599"/>
                                      <a:pt x="20265" y="21599"/>
                                    </a:cubicBezTo>
                                    <a:lnTo>
                                      <a:pt x="1346" y="21599"/>
                                    </a:lnTo>
                                    <a:cubicBezTo>
                                      <a:pt x="979" y="21599"/>
                                      <a:pt x="663" y="21438"/>
                                      <a:pt x="396" y="21118"/>
                                    </a:cubicBezTo>
                                    <a:cubicBezTo>
                                      <a:pt x="132" y="20804"/>
                                      <a:pt x="0" y="20425"/>
                                      <a:pt x="0" y="19981"/>
                                    </a:cubicBezTo>
                                    <a:lnTo>
                                      <a:pt x="0" y="1618"/>
                                    </a:lnTo>
                                    <a:cubicBezTo>
                                      <a:pt x="0" y="1177"/>
                                      <a:pt x="132" y="798"/>
                                      <a:pt x="396" y="475"/>
                                    </a:cubicBezTo>
                                    <a:cubicBezTo>
                                      <a:pt x="663" y="161"/>
                                      <a:pt x="979" y="0"/>
                                      <a:pt x="1346" y="0"/>
                                    </a:cubicBezTo>
                                    <a:lnTo>
                                      <a:pt x="20265" y="0"/>
                                    </a:lnTo>
                                    <a:close/>
                                    <a:moveTo>
                                      <a:pt x="1802" y="2161"/>
                                    </a:moveTo>
                                    <a:lnTo>
                                      <a:pt x="1802" y="3078"/>
                                    </a:lnTo>
                                    <a:cubicBezTo>
                                      <a:pt x="1802" y="3365"/>
                                      <a:pt x="1855" y="3674"/>
                                      <a:pt x="1966" y="3994"/>
                                    </a:cubicBezTo>
                                    <a:cubicBezTo>
                                      <a:pt x="2073" y="4314"/>
                                      <a:pt x="2213" y="4631"/>
                                      <a:pt x="2382" y="4928"/>
                                    </a:cubicBezTo>
                                    <a:cubicBezTo>
                                      <a:pt x="2548" y="5228"/>
                                      <a:pt x="2732" y="5507"/>
                                      <a:pt x="2933" y="5765"/>
                                    </a:cubicBezTo>
                                    <a:cubicBezTo>
                                      <a:pt x="3131" y="6024"/>
                                      <a:pt x="3329" y="6241"/>
                                      <a:pt x="3525" y="6420"/>
                                    </a:cubicBezTo>
                                    <a:cubicBezTo>
                                      <a:pt x="4304" y="7131"/>
                                      <a:pt x="5085" y="7836"/>
                                      <a:pt x="5863" y="8538"/>
                                    </a:cubicBezTo>
                                    <a:cubicBezTo>
                                      <a:pt x="6640" y="9237"/>
                                      <a:pt x="7418" y="9948"/>
                                      <a:pt x="8202" y="10682"/>
                                    </a:cubicBezTo>
                                    <a:cubicBezTo>
                                      <a:pt x="8356" y="10832"/>
                                      <a:pt x="8545" y="11002"/>
                                      <a:pt x="8762" y="11211"/>
                                    </a:cubicBezTo>
                                    <a:cubicBezTo>
                                      <a:pt x="8983" y="11410"/>
                                      <a:pt x="9208" y="11607"/>
                                      <a:pt x="9443" y="11795"/>
                                    </a:cubicBezTo>
                                    <a:cubicBezTo>
                                      <a:pt x="9678" y="11989"/>
                                      <a:pt x="9911" y="12156"/>
                                      <a:pt x="10141" y="12289"/>
                                    </a:cubicBezTo>
                                    <a:cubicBezTo>
                                      <a:pt x="10371" y="12427"/>
                                      <a:pt x="10584" y="12494"/>
                                      <a:pt x="10780" y="12494"/>
                                    </a:cubicBezTo>
                                    <a:lnTo>
                                      <a:pt x="10802" y="12494"/>
                                    </a:lnTo>
                                    <a:lnTo>
                                      <a:pt x="10826" y="12494"/>
                                    </a:lnTo>
                                    <a:cubicBezTo>
                                      <a:pt x="11022" y="12494"/>
                                      <a:pt x="11235" y="12427"/>
                                      <a:pt x="11465" y="12289"/>
                                    </a:cubicBezTo>
                                    <a:cubicBezTo>
                                      <a:pt x="11696" y="12156"/>
                                      <a:pt x="11926" y="11989"/>
                                      <a:pt x="12156" y="11795"/>
                                    </a:cubicBezTo>
                                    <a:cubicBezTo>
                                      <a:pt x="12386" y="11607"/>
                                      <a:pt x="12611" y="11410"/>
                                      <a:pt x="12824" y="11211"/>
                                    </a:cubicBezTo>
                                    <a:cubicBezTo>
                                      <a:pt x="13040" y="11005"/>
                                      <a:pt x="13228" y="10832"/>
                                      <a:pt x="13392" y="10682"/>
                                    </a:cubicBezTo>
                                    <a:cubicBezTo>
                                      <a:pt x="14176" y="9948"/>
                                      <a:pt x="14954" y="9231"/>
                                      <a:pt x="15731" y="8532"/>
                                    </a:cubicBezTo>
                                    <a:cubicBezTo>
                                      <a:pt x="16509" y="7827"/>
                                      <a:pt x="17288" y="7122"/>
                                      <a:pt x="18071" y="6420"/>
                                    </a:cubicBezTo>
                                    <a:cubicBezTo>
                                      <a:pt x="18265" y="6253"/>
                                      <a:pt x="18463" y="6035"/>
                                      <a:pt x="18661" y="5771"/>
                                    </a:cubicBezTo>
                                    <a:cubicBezTo>
                                      <a:pt x="18862" y="5507"/>
                                      <a:pt x="19043" y="5225"/>
                                      <a:pt x="19212" y="4928"/>
                                    </a:cubicBezTo>
                                    <a:cubicBezTo>
                                      <a:pt x="19381" y="4628"/>
                                      <a:pt x="19521" y="4314"/>
                                      <a:pt x="19636" y="3994"/>
                                    </a:cubicBezTo>
                                    <a:cubicBezTo>
                                      <a:pt x="19748" y="3674"/>
                                      <a:pt x="19805" y="3362"/>
                                      <a:pt x="19805" y="3078"/>
                                    </a:cubicBezTo>
                                    <a:lnTo>
                                      <a:pt x="19805" y="2161"/>
                                    </a:lnTo>
                                    <a:lnTo>
                                      <a:pt x="1802" y="2161"/>
                                    </a:lnTo>
                                    <a:close/>
                                    <a:moveTo>
                                      <a:pt x="19805" y="19429"/>
                                    </a:moveTo>
                                    <a:lnTo>
                                      <a:pt x="19805" y="7451"/>
                                    </a:lnTo>
                                    <a:cubicBezTo>
                                      <a:pt x="19562" y="7745"/>
                                      <a:pt x="19337" y="7974"/>
                                      <a:pt x="19124" y="8150"/>
                                    </a:cubicBezTo>
                                    <a:cubicBezTo>
                                      <a:pt x="18297" y="8902"/>
                                      <a:pt x="17467" y="9648"/>
                                      <a:pt x="16634" y="10394"/>
                                    </a:cubicBezTo>
                                    <a:cubicBezTo>
                                      <a:pt x="15802" y="11140"/>
                                      <a:pt x="14977" y="11910"/>
                                      <a:pt x="14154" y="12694"/>
                                    </a:cubicBezTo>
                                    <a:cubicBezTo>
                                      <a:pt x="13679" y="13152"/>
                                      <a:pt x="13165" y="13596"/>
                                      <a:pt x="12614" y="14013"/>
                                    </a:cubicBezTo>
                                    <a:cubicBezTo>
                                      <a:pt x="12063" y="14439"/>
                                      <a:pt x="11451" y="14650"/>
                                      <a:pt x="10780" y="14650"/>
                                    </a:cubicBezTo>
                                    <a:cubicBezTo>
                                      <a:pt x="10138" y="14650"/>
                                      <a:pt x="9541" y="14438"/>
                                      <a:pt x="8988" y="14013"/>
                                    </a:cubicBezTo>
                                    <a:cubicBezTo>
                                      <a:pt x="8432" y="13593"/>
                                      <a:pt x="7915" y="13152"/>
                                      <a:pt x="7440" y="12694"/>
                                    </a:cubicBezTo>
                                    <a:cubicBezTo>
                                      <a:pt x="6627" y="11907"/>
                                      <a:pt x="5802" y="11140"/>
                                      <a:pt x="4965" y="10388"/>
                                    </a:cubicBezTo>
                                    <a:cubicBezTo>
                                      <a:pt x="4130" y="9636"/>
                                      <a:pt x="3298" y="8896"/>
                                      <a:pt x="2470" y="8150"/>
                                    </a:cubicBezTo>
                                    <a:cubicBezTo>
                                      <a:pt x="2257" y="7989"/>
                                      <a:pt x="2037" y="7748"/>
                                      <a:pt x="1802" y="7451"/>
                                    </a:cubicBezTo>
                                    <a:lnTo>
                                      <a:pt x="1802" y="19429"/>
                                    </a:lnTo>
                                    <a:lnTo>
                                      <a:pt x="19805" y="194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lIns="16726" tIns="16726" rIns="16726" bIns="16726" anchor="ctr"/>
                          </wps:wsp>
                        </wpg:grpSp>
                        <wpg:grpSp>
                          <wpg:cNvPr id="18" name="组合 53"/>
                          <wpg:cNvGrpSpPr/>
                          <wpg:grpSpPr>
                            <a:xfrm rot="0">
                              <a:off x="9810" y="8767"/>
                              <a:ext cx="589" cy="590"/>
                              <a:chOff x="2350047" y="1723922"/>
                              <a:chExt cx="317500" cy="317500"/>
                            </a:xfrm>
                          </wpg:grpSpPr>
                          <wps:wsp>
                            <wps:cNvPr id="44" name="椭圆 21"/>
                            <wps:cNvSpPr/>
                            <wps:spPr>
                              <a:xfrm>
                                <a:off x="2350047" y="1723922"/>
                                <a:ext cx="317500" cy="317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46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7" name="Freeform 91"/>
                            <wps:cNvSpPr/>
                            <wps:spPr bwMode="auto">
                              <a:xfrm>
                                <a:off x="2452434" y="1766887"/>
                                <a:ext cx="107145" cy="212985"/>
                              </a:xfrm>
                              <a:custGeom>
                                <a:avLst/>
                                <a:gdLst>
                                  <a:gd name="T0" fmla="*/ 144 w 144"/>
                                  <a:gd name="T1" fmla="*/ 72 h 288"/>
                                  <a:gd name="T2" fmla="*/ 72 w 144"/>
                                  <a:gd name="T3" fmla="*/ 0 h 288"/>
                                  <a:gd name="T4" fmla="*/ 0 w 144"/>
                                  <a:gd name="T5" fmla="*/ 72 h 288"/>
                                  <a:gd name="T6" fmla="*/ 36 w 144"/>
                                  <a:gd name="T7" fmla="*/ 134 h 288"/>
                                  <a:gd name="T8" fmla="*/ 0 w 144"/>
                                  <a:gd name="T9" fmla="*/ 288 h 288"/>
                                  <a:gd name="T10" fmla="*/ 144 w 144"/>
                                  <a:gd name="T11" fmla="*/ 288 h 288"/>
                                  <a:gd name="T12" fmla="*/ 109 w 144"/>
                                  <a:gd name="T13" fmla="*/ 134 h 288"/>
                                  <a:gd name="T14" fmla="*/ 144 w 144"/>
                                  <a:gd name="T15" fmla="*/ 72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4" h="288">
                                    <a:moveTo>
                                      <a:pt x="144" y="72"/>
                                    </a:moveTo>
                                    <a:cubicBezTo>
                                      <a:pt x="144" y="32"/>
                                      <a:pt x="112" y="0"/>
                                      <a:pt x="72" y="0"/>
                                    </a:cubicBezTo>
                                    <a:cubicBezTo>
                                      <a:pt x="33" y="0"/>
                                      <a:pt x="0" y="32"/>
                                      <a:pt x="0" y="72"/>
                                    </a:cubicBezTo>
                                    <a:cubicBezTo>
                                      <a:pt x="0" y="98"/>
                                      <a:pt x="14" y="121"/>
                                      <a:pt x="36" y="134"/>
                                    </a:cubicBezTo>
                                    <a:cubicBezTo>
                                      <a:pt x="0" y="288"/>
                                      <a:pt x="0" y="288"/>
                                      <a:pt x="0" y="288"/>
                                    </a:cubicBezTo>
                                    <a:cubicBezTo>
                                      <a:pt x="144" y="288"/>
                                      <a:pt x="144" y="288"/>
                                      <a:pt x="144" y="288"/>
                                    </a:cubicBezTo>
                                    <a:cubicBezTo>
                                      <a:pt x="109" y="134"/>
                                      <a:pt x="109" y="134"/>
                                      <a:pt x="109" y="134"/>
                                    </a:cubicBezTo>
                                    <a:cubicBezTo>
                                      <a:pt x="130" y="121"/>
                                      <a:pt x="144" y="98"/>
                                      <a:pt x="144" y="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20" name="组合 66"/>
                          <wpg:cNvGrpSpPr/>
                          <wpg:grpSpPr>
                            <a:xfrm rot="0">
                              <a:off x="9805" y="10660"/>
                              <a:ext cx="589" cy="589"/>
                              <a:chOff x="4477" y="13026"/>
                              <a:chExt cx="716" cy="716"/>
                            </a:xfrm>
                          </wpg:grpSpPr>
                          <wps:wsp>
                            <wps:cNvPr id="40" name="椭圆 13"/>
                            <wps:cNvSpPr/>
                            <wps:spPr>
                              <a:xfrm>
                                <a:off x="4477" y="13026"/>
                                <a:ext cx="716" cy="7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46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Freeform 188"/>
                            <wps:cNvSpPr/>
                            <wps:spPr bwMode="auto">
                              <a:xfrm>
                                <a:off x="4632" y="13246"/>
                                <a:ext cx="393" cy="345"/>
                              </a:xfrm>
                              <a:custGeom>
                                <a:avLst/>
                                <a:gdLst>
                                  <a:gd name="T0" fmla="*/ 217 w 288"/>
                                  <a:gd name="T1" fmla="*/ 0 h 252"/>
                                  <a:gd name="T2" fmla="*/ 144 w 288"/>
                                  <a:gd name="T3" fmla="*/ 44 h 252"/>
                                  <a:gd name="T4" fmla="*/ 72 w 288"/>
                                  <a:gd name="T5" fmla="*/ 0 h 252"/>
                                  <a:gd name="T6" fmla="*/ 0 w 288"/>
                                  <a:gd name="T7" fmla="*/ 72 h 252"/>
                                  <a:gd name="T8" fmla="*/ 36 w 288"/>
                                  <a:gd name="T9" fmla="*/ 144 h 252"/>
                                  <a:gd name="T10" fmla="*/ 144 w 288"/>
                                  <a:gd name="T11" fmla="*/ 252 h 252"/>
                                  <a:gd name="T12" fmla="*/ 252 w 288"/>
                                  <a:gd name="T13" fmla="*/ 144 h 252"/>
                                  <a:gd name="T14" fmla="*/ 288 w 288"/>
                                  <a:gd name="T15" fmla="*/ 72 h 252"/>
                                  <a:gd name="T16" fmla="*/ 217 w 288"/>
                                  <a:gd name="T17" fmla="*/ 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8" h="252">
                                    <a:moveTo>
                                      <a:pt x="217" y="0"/>
                                    </a:moveTo>
                                    <a:cubicBezTo>
                                      <a:pt x="180" y="0"/>
                                      <a:pt x="144" y="44"/>
                                      <a:pt x="144" y="44"/>
                                    </a:cubicBezTo>
                                    <a:cubicBezTo>
                                      <a:pt x="144" y="44"/>
                                      <a:pt x="108" y="0"/>
                                      <a:pt x="72" y="0"/>
                                    </a:cubicBezTo>
                                    <a:cubicBezTo>
                                      <a:pt x="35" y="0"/>
                                      <a:pt x="0" y="18"/>
                                      <a:pt x="0" y="72"/>
                                    </a:cubicBezTo>
                                    <a:cubicBezTo>
                                      <a:pt x="0" y="111"/>
                                      <a:pt x="36" y="144"/>
                                      <a:pt x="36" y="144"/>
                                    </a:cubicBezTo>
                                    <a:cubicBezTo>
                                      <a:pt x="144" y="252"/>
                                      <a:pt x="144" y="252"/>
                                      <a:pt x="144" y="252"/>
                                    </a:cubicBezTo>
                                    <a:cubicBezTo>
                                      <a:pt x="252" y="144"/>
                                      <a:pt x="252" y="144"/>
                                      <a:pt x="252" y="144"/>
                                    </a:cubicBezTo>
                                    <a:cubicBezTo>
                                      <a:pt x="252" y="144"/>
                                      <a:pt x="288" y="111"/>
                                      <a:pt x="288" y="72"/>
                                    </a:cubicBezTo>
                                    <a:cubicBezTo>
                                      <a:pt x="288" y="18"/>
                                      <a:pt x="253" y="0"/>
                                      <a:pt x="2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23" name="组合 8"/>
                          <wpg:cNvGrpSpPr/>
                          <wpg:grpSpPr>
                            <a:xfrm rot="0">
                              <a:off x="9815" y="9692"/>
                              <a:ext cx="589" cy="589"/>
                              <a:chOff x="2349788" y="2172436"/>
                              <a:chExt cx="317603" cy="317679"/>
                            </a:xfrm>
                          </wpg:grpSpPr>
                          <wps:wsp>
                            <wps:cNvPr id="37" name="椭圆 9"/>
                            <wps:cNvSpPr/>
                            <wps:spPr>
                              <a:xfrm>
                                <a:off x="2349788" y="2172436"/>
                                <a:ext cx="317603" cy="317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466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5" name="任意多边形 10"/>
                            <wps:cNvSpPr/>
                            <wps:spPr>
                              <a:xfrm flipH="1">
                                <a:off x="2422156" y="2230358"/>
                                <a:ext cx="170475" cy="172910"/>
                              </a:xfrm>
                              <a:custGeom>
                                <a:avLst/>
                                <a:gdLst>
                                  <a:gd name="connsiteX0" fmla="*/ 383381 w 439854"/>
                                  <a:gd name="connsiteY0" fmla="*/ 0 h 445872"/>
                                  <a:gd name="connsiteX1" fmla="*/ 347663 w 439854"/>
                                  <a:gd name="connsiteY1" fmla="*/ 345281 h 445872"/>
                                  <a:gd name="connsiteX2" fmla="*/ 0 w 439854"/>
                                  <a:gd name="connsiteY2" fmla="*/ 385762 h 445872"/>
                                  <a:gd name="connsiteX3" fmla="*/ 102394 w 439854"/>
                                  <a:gd name="connsiteY3" fmla="*/ 297657 h 445872"/>
                                  <a:gd name="connsiteX4" fmla="*/ 292894 w 439854"/>
                                  <a:gd name="connsiteY4" fmla="*/ 288131 h 445872"/>
                                  <a:gd name="connsiteX5" fmla="*/ 292894 w 439854"/>
                                  <a:gd name="connsiteY5" fmla="*/ 102394 h 445872"/>
                                  <a:gd name="connsiteX6" fmla="*/ 383381 w 439854"/>
                                  <a:gd name="connsiteY6" fmla="*/ 0 h 445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9854" h="445872">
                                    <a:moveTo>
                                      <a:pt x="383381" y="0"/>
                                    </a:moveTo>
                                    <a:cubicBezTo>
                                      <a:pt x="514350" y="167482"/>
                                      <a:pt x="381000" y="306387"/>
                                      <a:pt x="347663" y="345281"/>
                                    </a:cubicBezTo>
                                    <a:cubicBezTo>
                                      <a:pt x="300831" y="389732"/>
                                      <a:pt x="123032" y="522287"/>
                                      <a:pt x="0" y="385762"/>
                                    </a:cubicBezTo>
                                    <a:cubicBezTo>
                                      <a:pt x="24606" y="338931"/>
                                      <a:pt x="65881" y="313531"/>
                                      <a:pt x="102394" y="297657"/>
                                    </a:cubicBezTo>
                                    <a:cubicBezTo>
                                      <a:pt x="203995" y="404813"/>
                                      <a:pt x="267493" y="304800"/>
                                      <a:pt x="292894" y="288131"/>
                                    </a:cubicBezTo>
                                    <a:cubicBezTo>
                                      <a:pt x="340519" y="245269"/>
                                      <a:pt x="369094" y="178593"/>
                                      <a:pt x="292894" y="102394"/>
                                    </a:cubicBezTo>
                                    <a:cubicBezTo>
                                      <a:pt x="297656" y="68262"/>
                                      <a:pt x="342900" y="24606"/>
                                      <a:pt x="38338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2pt;margin-top:360.4pt;height:148.25pt;width:247.9pt;z-index:-57378816;mso-width-relative:page;mso-height-relative:page;" coordorigin="9788,8642" coordsize="6007,3592" o:gfxdata="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">
                <o:lock v:ext="edit" aspectratio="f"/>
                <v:group id="组合 101" o:spid="_x0000_s1026" o:spt="203" style="position:absolute;left:10544;top:8642;height:3592;width:5251;" coordorigin="6172,3935" coordsize="4746,359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65" o:spid="_x0000_s1026" o:spt="202" type="#_x0000_t202" style="position:absolute;left:6179;top:4801;height:835;width:4262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8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8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联系电话：13277798773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72;top:3935;height:865;width:3077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sz w:val="52"/>
                              <w:szCs w:val="56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sz w:val="28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姓    名：莫雪芳</w:t>
                          </w:r>
                        </w:p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194;top:6675;height:852;width:4724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8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4"/>
                              <w:szCs w:val="28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电子邮箱：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8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984943779@qq.com</w:t>
                          </w:r>
                        </w:p>
                      </w:txbxContent>
                    </v:textbox>
                  </v:shape>
                  <v:shape id="文本框 65" o:spid="_x0000_s1026" o:spt="202" type="#_x0000_t202" style="position:absolute;left:6192;top:5739;height:772;width:4519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8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000000" w:themeColor="text1"/>
                              <w:kern w:val="2"/>
                              <w:sz w:val="28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毕业院校：广西民族师范学院</w:t>
                          </w:r>
                        </w:p>
                      </w:txbxContent>
                    </v:textbox>
                  </v:shape>
                </v:group>
                <v:group id="组合 5" o:spid="_x0000_s1026" o:spt="203" style="position:absolute;left:9788;top:8867;height:3259;width:571;" coordorigin="9805,8767" coordsize="604,344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1" o:spid="_x0000_s1026" o:spt="203" style="position:absolute;left:9820;top:11620;height:589;width:589;" coordorigin="3999,13018" coordsize="500,5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椭圆 17" o:spid="_x0000_s1026" o:spt="3" type="#_x0000_t3" style="position:absolute;left:3999;top:13018;height:500;width:500;v-text-anchor:middle;" fillcolor="#00466E" filled="t" stroked="f" coordsize="21600,21600" o:gfxdata="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o88Q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AutoShape 80" o:spid="_x0000_s1026" o:spt="100" style="position:absolute;left:4118;top:13154;height:238;width:269;v-text-anchor:middle;" fillcolor="#FFFFFF [3212]" filled="t" stroked="f" coordsize="21600,21600" o:gfxdata="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D7+r4A&#10;AADbAAAADwAAAAAAAAABACAAAAAiAAAAZHJzL2Rvd25yZXYueG1sUEsBAhQAFAAAAAgAh07iQDMv&#10;BZ47AAAAOQAAABAAAAAAAAAAAQAgAAAADQEAAGRycy9zaGFwZXhtbC54bWxQSwUGAAAAAAYABgBb&#10;AQAAtwMAAAAA&#10;" path="m20265,0c20632,0,20946,161,21208,475c21470,795,21599,1174,21599,1618l21599,19981c21599,20422,21470,20800,21208,21118c20946,21438,20632,21599,20265,21599l1346,21599c979,21599,663,21438,396,21118c132,20804,0,20425,0,19981l0,1618c0,1177,132,798,396,475c663,161,979,0,1346,0l20265,0xm1802,2161l1802,3078c1802,3365,1855,3674,1966,3994c2073,4314,2213,4631,2382,4928c2548,5228,2732,5507,2933,5765c3131,6024,3329,6241,3525,6420c4304,7131,5085,7836,5863,8538c6640,9237,7418,9948,8202,10682c8356,10832,8545,11002,8762,11211c8983,11410,9208,11607,9443,11795c9678,11989,9911,12156,10141,12289c10371,12427,10584,12494,10780,12494l10802,12494,10826,12494c11022,12494,11235,12427,11465,12289c11696,12156,11926,11989,12156,11795c12386,11607,12611,11410,12824,11211c13040,11005,13228,10832,13392,10682c14176,9948,14954,9231,15731,8532c16509,7827,17288,7122,18071,6420c18265,6253,18463,6035,18661,5771c18862,5507,19043,5225,19212,4928c19381,4628,19521,4314,19636,3994c19748,3674,19805,3362,19805,3078l19805,2161,1802,2161xm19805,19429l19805,7451c19562,7745,19337,7974,19124,8150c18297,8902,17467,9648,16634,10394c15802,11140,14977,11910,14154,12694c13679,13152,13165,13596,12614,14013c12063,14439,11451,14650,10780,14650c10138,14650,9541,14438,8988,14013c8432,13593,7915,13152,7440,12694c6627,11907,5802,11140,4965,10388c4130,9636,3298,8896,2470,8150c2257,7989,2037,7748,1802,7451l1802,19429,19805,19429xe">
                      <v:path o:connectlocs="134,119;134,119;134,119;134,119" o:connectangles="0,0,0,0"/>
                      <v:fill on="t" focussize="0,0"/>
                      <v:stroke on="f"/>
                      <v:imagedata o:title=""/>
                      <o:lock v:ext="edit" aspectratio="f"/>
                      <v:textbox inset="0.0182917760279965in,0.0182917760279965in,0.0182917760279965in,0.0182917760279965in"/>
                    </v:shape>
                  </v:group>
                  <v:group id="组合 53" o:spid="_x0000_s1026" o:spt="203" style="position:absolute;left:9810;top:8767;height:590;width:589;" coordorigin="2350047,1723922" coordsize="317500,31750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椭圆 21" o:spid="_x0000_s1026" o:spt="3" type="#_x0000_t3" style="position:absolute;left:2350047;top:1723922;height:317500;width:317500;v-text-anchor:middle;" fillcolor="#00466E" filled="t" stroked="f" coordsize="21600,21600" o:gfxdata="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Oun7sAAADb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Freeform 91" o:spid="_x0000_s1026" o:spt="100" style="position:absolute;left:2452434;top:1766887;height:212985;width:107145;" fillcolor="#FFFFFF [3212]" filled="t" stroked="f" coordsize="144,288" o:gfxdata="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hTv&#10;F8EAAADbAAAADwAAAAAAAAABACAAAAAiAAAAZHJzL2Rvd25yZXYueG1sUEsBAhQAFAAAAAgAh07i&#10;QDMvBZ47AAAAOQAAABAAAAAAAAAAAQAgAAAAEAEAAGRycy9zaGFwZXhtbC54bWxQSwUGAAAAAAYA&#10;BgBbAQAAugMAAAAA&#10;" path="m144,72c144,32,112,0,72,0c33,0,0,32,0,72c0,98,14,121,36,134c0,288,0,288,0,288c144,288,144,288,144,288c109,134,109,134,109,134c130,121,144,98,144,72xe">
                      <v:path o:connectlocs="107145,53246;53572,0;0,53246;26786,99097;0,212985;107145,212985;81102,99097;107145,5324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66" o:spid="_x0000_s1026" o:spt="203" style="position:absolute;left:9805;top:10660;height:589;width:589;" coordorigin="4477,13026" coordsize="716,716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椭圆 13" o:spid="_x0000_s1026" o:spt="3" type="#_x0000_t3" style="position:absolute;left:4477;top:13026;height:716;width:716;v-text-anchor:middle;" fillcolor="#00466E" filled="t" stroked="f" coordsize="21600,21600" o:gfxdata="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IqJ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Freeform 188" o:spid="_x0000_s1026" o:spt="100" style="position:absolute;left:4632;top:13246;height:345;width:393;" fillcolor="#FFFFFF [3212]" filled="t" stroked="f" coordsize="288,252" o:gfxdata="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2MJ28AAAA&#10;2wAAAA8AAAAAAAAAAQAgAAAAIgAAAGRycy9kb3ducmV2LnhtbFBLAQIUABQAAAAIAIdO4kAzLwWe&#10;OwAAADkAAAAQAAAAAAAAAAEAIAAAAAsBAABkcnMvc2hhcGV4bWwueG1sUEsFBgAAAAAGAAYAWwEA&#10;ALUDAAAAAA==&#10;" path="m217,0c180,0,144,44,144,44c144,44,108,0,72,0c35,0,0,18,0,72c0,111,36,144,36,144c144,252,144,252,144,252c252,144,252,144,252,144c252,144,288,111,288,72c288,18,253,0,217,0xe">
                      <v:path o:connectlocs="296,0;196,60;98,0;0,98;49,197;196,345;343,197;393,98;296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8" o:spid="_x0000_s1026" o:spt="203" style="position:absolute;left:9815;top:9692;height:589;width:589;" coordorigin="2349788,2172436" coordsize="317603,317679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9" o:spid="_x0000_s1026" o:spt="3" type="#_x0000_t3" style="position:absolute;left:2349788;top:2172436;height:317679;width:317603;v-text-anchor:middle;" fillcolor="#00466E" filled="t" stroked="f" coordsize="21600,21600" o:gfxdata="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Z0OV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0.5pt" miterlimit="8" joinstyle="miter"/>
                      <v:imagedata o:title=""/>
                      <o:lock v:ext="edit" aspectratio="f"/>
                    </v:shape>
                    <v:shape id="任意多边形 10" o:spid="_x0000_s1026" o:spt="100" style="position:absolute;left:2422156;top:2230358;flip:x;height:172910;width:170475;v-text-anchor:middle;" fillcolor="#FFFFFF [3212]" filled="t" stroked="f" coordsize="439854,445872" o:gfxdata="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C3QsvQAA&#10;ANsAAAAPAAAAAAAAAAEAIAAAACIAAABkcnMvZG93bnJldi54bWxQSwECFAAUAAAACACHTuJAMy8F&#10;njsAAAA5AAAAEAAAAAAAAAABACAAAAAMAQAAZHJzL3NoYXBleG1sLnhtbFBLBQYAAAAABgAGAFsB&#10;AAC2AwAAAAA=&#10;" path="m383381,0c514350,167482,381000,306387,347663,345281c300831,389732,123032,522287,0,385762c24606,338931,65881,313531,102394,297657c203995,404813,267493,304800,292894,288131c340519,245269,369094,178593,292894,102394c297656,68262,342900,24606,383381,0xe">
                      <v:path o:connectlocs="148587,0;134744,133900;0,149599;39685,115431;113517,111737;113517,39708;148587,0" o:connectangles="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drawing>
          <wp:anchor distT="0" distB="0" distL="114300" distR="114300" simplePos="0" relativeHeight="4237605888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-937895</wp:posOffset>
            </wp:positionV>
            <wp:extent cx="7617460" cy="10774680"/>
            <wp:effectExtent l="0" t="0" r="2540" b="7620"/>
            <wp:wrapNone/>
            <wp:docPr id="2" name="图片 2" descr="底色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底色1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3600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2159635</wp:posOffset>
                </wp:positionV>
                <wp:extent cx="1913890" cy="267716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267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创艺简行楷" w:hAnsi="创艺简行楷" w:eastAsia="创艺简行楷" w:cs="创艺简行楷"/>
                                <w:color w:val="00466E"/>
                                <w:sz w:val="260"/>
                                <w:szCs w:val="3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创艺简行楷" w:hAnsi="创艺简行楷" w:eastAsia="创艺简行楷" w:cs="创艺简行楷"/>
                                <w:color w:val="00466E"/>
                                <w:sz w:val="260"/>
                                <w:szCs w:val="300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35pt;margin-top:170.05pt;height:210.8pt;width:150.7pt;z-index:-57373696;mso-width-relative:page;mso-height-relative:page;" filled="f" stroked="f" coordsize="21600,21600" o:gfxdata="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sR&#10;ggbbAAAACwEAAA8AAAAAAAAAAQAgAAAAIgAAAGRycy9kb3ducmV2LnhtbFBLAQIUABQAAAAIAIdO&#10;4kCudzqD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创艺简行楷" w:hAnsi="创艺简行楷" w:eastAsia="创艺简行楷" w:cs="创艺简行楷"/>
                          <w:color w:val="00466E"/>
                          <w:sz w:val="260"/>
                          <w:szCs w:val="300"/>
                          <w:lang w:eastAsia="zh-CN"/>
                        </w:rPr>
                      </w:pPr>
                      <w:r>
                        <w:rPr>
                          <w:rFonts w:hint="eastAsia" w:ascii="创艺简行楷" w:hAnsi="创艺简行楷" w:eastAsia="创艺简行楷" w:cs="创艺简行楷"/>
                          <w:color w:val="00466E"/>
                          <w:sz w:val="260"/>
                          <w:szCs w:val="300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2576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1188085</wp:posOffset>
                </wp:positionV>
                <wp:extent cx="1789430" cy="25425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254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创艺简行楷" w:hAnsi="创艺简行楷" w:eastAsia="创艺简行楷" w:cs="创艺简行楷"/>
                                <w:color w:val="00466E"/>
                                <w:sz w:val="280"/>
                                <w:szCs w:val="3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创艺简行楷" w:hAnsi="创艺简行楷" w:eastAsia="创艺简行楷" w:cs="创艺简行楷"/>
                                <w:color w:val="00466E"/>
                                <w:sz w:val="280"/>
                                <w:szCs w:val="320"/>
                                <w:lang w:eastAsia="zh-CN"/>
                              </w:rPr>
                              <w:t>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4pt;margin-top:93.55pt;height:200.2pt;width:140.9pt;z-index:-57374720;mso-width-relative:page;mso-height-relative:page;" filled="f" stroked="f" coordsize="21600,21600" o:gfxdata="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8HC&#10;UtsAAAALAQAADwAAAAAAAAABACAAAAAiAAAAZHJzL2Rvd25yZXYueG1sUEsBAhQAFAAAAAgAh07i&#10;QL6XeuY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创艺简行楷" w:hAnsi="创艺简行楷" w:eastAsia="创艺简行楷" w:cs="创艺简行楷"/>
                          <w:color w:val="00466E"/>
                          <w:sz w:val="280"/>
                          <w:szCs w:val="320"/>
                          <w:lang w:eastAsia="zh-CN"/>
                        </w:rPr>
                      </w:pPr>
                      <w:r>
                        <w:rPr>
                          <w:rFonts w:hint="eastAsia" w:ascii="创艺简行楷" w:hAnsi="创艺简行楷" w:eastAsia="创艺简行楷" w:cs="创艺简行楷"/>
                          <w:color w:val="00466E"/>
                          <w:sz w:val="280"/>
                          <w:szCs w:val="320"/>
                          <w:lang w:eastAsia="zh-CN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817829888" behindDoc="1" locked="0" layoutInCell="1" allowOverlap="1">
            <wp:simplePos x="0" y="0"/>
            <wp:positionH relativeFrom="column">
              <wp:posOffset>14138275</wp:posOffset>
            </wp:positionH>
            <wp:positionV relativeFrom="paragraph">
              <wp:posOffset>-2307590</wp:posOffset>
            </wp:positionV>
            <wp:extent cx="7727315" cy="3284220"/>
            <wp:effectExtent l="0" t="0" r="6985" b="11430"/>
            <wp:wrapNone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1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4237587456" behindDoc="0" locked="0" layoutInCell="1" allowOverlap="1">
                <wp:simplePos x="0" y="0"/>
                <wp:positionH relativeFrom="column">
                  <wp:posOffset>-821690</wp:posOffset>
                </wp:positionH>
                <wp:positionV relativeFrom="paragraph">
                  <wp:posOffset>6746240</wp:posOffset>
                </wp:positionV>
                <wp:extent cx="6760845" cy="130429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845" cy="130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default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2016/12            普通话二乙等级证书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default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2017/3-2017/7      计算机一级证书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2018/3-2018/7      师范生技能大赛二等奖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2019/3              文艺标兵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default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2019/6              教师资格证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7pt;margin-top:531.2pt;height:102.7pt;width:532.35pt;z-index:-57379840;mso-width-relative:page;mso-height-relative:page;" filled="f" stroked="f" coordsize="21600,21600" o:gfxdata="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eXu4P3gAAAA4BAAAPAAAAAAAAAAEAIAAAACIAAABkcnMvZG93bnJldi54bWxQSwECFAAUAAAA&#10;CACHTuJAKHXQACECAAAb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default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2016/12            普通话二乙等级证书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default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2017/3-2017/7      计算机一级证书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2018/3-2018/7      师范生技能大赛二等奖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2019/3              文艺标兵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default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2019/6              教师资格证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5168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3464560</wp:posOffset>
                </wp:positionV>
                <wp:extent cx="6815455" cy="112458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12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2017/9-2018/9                    某辅导机构                       数学老师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虽然所教知识不是本专业，但是却能很好的锻炼我的教学能力和临场的应变能力，我面对的是小学和初中的学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生，这有助于提高我的沟通能力和提高我的耐性。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3pt;margin-top:272.8pt;height:88.55pt;width:536.65pt;z-index:-57392128;mso-width-relative:page;mso-height-relative:page;" filled="f" stroked="f" coordsize="21600,21600" o:gfxdata="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Ok7W90AAAAMAQAADwAAAAAAAAABACAAAAAiAAAAZHJzL2Rvd25yZXYueG1sUEsBAhQAFAAAAAgA&#10;h07iQJdk5FQ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2017/9-2018/9                    某辅导机构                       数学老师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虽然所教知识不是本专业，但是却能很好的锻炼我的教学能力和临场的应变能力，我面对的是小学和初中的学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生，这有助于提高我的沟通能力和提高我的耐性。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8480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2983865</wp:posOffset>
                </wp:positionV>
                <wp:extent cx="207645" cy="200660"/>
                <wp:effectExtent l="0" t="0" r="1905" b="8890"/>
                <wp:wrapNone/>
                <wp:docPr id="31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2691130" y="4236720"/>
                          <a:ext cx="207645" cy="20066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" o:spid="_x0000_s1026" o:spt="100" style="position:absolute;left:0pt;flip:x;margin-left:-47.15pt;margin-top:234.95pt;height:15.8pt;width:16.35pt;z-index:-57378816;v-text-anchor:middle;mso-width-relative:page;mso-height-relative:page;" fillcolor="#FFFFFF [3212]" filled="t" stroked="f" coordsize="3261356,2766950" o:gfxdata="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207645,100497;207645,191033;207537,192130;207323,193105;207109,193958;206574,194811;206146,195664;205611,196517;204862,197248;203898,197979;202186,199197;200045,200050;197690,200538;195229,200660;12522,200660;10061,200538;7706,200050;5565,199197;3639,197979;2996,197248;2247,196517;1605,195664;1070,194811;535,193958;321,193105;107,192130;0,191033;0,100741;12522,104518;25902,108418;42064,112804;50626,115241;59403,117435;67966,119384;76421,121212;84449,122796;91834,123893;98363,124746;101146,124990;103822,125111;106498,124990;109495,124746;115917,123893;123195,122796;131223,121212;139678,119384;148348,117191;157018,114998;165687,112683;181742,108296;195229,104275;96050,87493;90232,94120;90232,95321;96050,101948;111594,101948;117412,95321;117412,94120;111594,87493;103822,12640;70966,34014;70750,35725;136894,35725;136678,34014;103822,12640;103822,0;144526,35426;144542,35725;195229,35725;197690,35847;200045,36335;202186,37188;203898,38406;204862,39137;205611,39868;206146,40721;206574,41574;207109,42427;207323,43280;207538,44255;207645,45352;207645,96225;207644,96225;207644,96225;195229,100002;181743,104024;165688,108410;157018,110725;148348,112919;139678,115112;131223,116940;123195,118524;115917,119621;109495,120473;106498,120717;103822,120839;101146,120717;98363,120473;91834,119621;84449,118524;76422,116940;67966,115112;59403,113162;50627,110969;42064,108532;25902,104145;12523,100246;0,96469;0,96620;0,96620;0,70454;0,45352;107,44255;321,43280;535,42427;1070,41574;1605,40721;2247,39868;2997,39137;3639,38406;5565,37188;7706,36335;10061,35847;12523,35725;63102,35725;63118,35426;103822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37574144" behindDoc="0" locked="0" layoutInCell="1" allowOverlap="1">
                <wp:simplePos x="0" y="0"/>
                <wp:positionH relativeFrom="margin">
                  <wp:posOffset>-745490</wp:posOffset>
                </wp:positionH>
                <wp:positionV relativeFrom="paragraph">
                  <wp:posOffset>1902460</wp:posOffset>
                </wp:positionV>
                <wp:extent cx="6689090" cy="932180"/>
                <wp:effectExtent l="0" t="0" r="0" b="0"/>
                <wp:wrapNone/>
                <wp:docPr id="129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20016/9-2020/6                  广西民族师范学院                              本科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 w:eastAsia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思想政治教育专业，主修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kern w:val="0"/>
                                <w:sz w:val="24"/>
                                <w:szCs w:val="24"/>
                              </w:rPr>
                              <w:t>毛泽东思想概论、政治学概论、马克思主义哲学原理、社会学概论新修</w:t>
                            </w:r>
                            <w:r>
                              <w:rPr>
                                <w:rFonts w:hint="eastAsia" w:ascii="Arial" w:hAnsi="Arial" w:cs="Arial"/>
                                <w:color w:val="444444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Arial" w:hAnsi="Arial" w:cs="Arial"/>
                                <w:color w:val="444444"/>
                                <w:kern w:val="0"/>
                                <w:sz w:val="24"/>
                                <w:szCs w:val="24"/>
                              </w:rPr>
                              <w:t>伦理学、经济学、毛泽东思想和中国特色社会主义理论体系概论、马克思主义基本原理概论</w:t>
                            </w:r>
                            <w:r>
                              <w:rPr>
                                <w:rFonts w:hint="eastAsia" w:ascii="Arial" w:hAnsi="Arial" w:cs="Arial"/>
                                <w:color w:val="444444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-58.7pt;margin-top:149.8pt;height:73.4pt;width:526.7pt;mso-position-horizontal-relative:margin;z-index:-57393152;mso-width-relative:page;mso-height-relative:page;" filled="f" stroked="f" coordsize="21600,21600" o:gfxdata="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qe6BvZAAAADAEAAA8AAAAAAAAAAQAgAAAAIgAAAGRycy9kb3ducmV2LnhtbFBLAQIUABQA&#10;AAAIAIdO4kBNmE8D7wEAAMo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20016/9-2020/6                  广西民族师范学院                              本科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 w:eastAsia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思想政治教育专业，主修</w:t>
                      </w:r>
                      <w:r>
                        <w:rPr>
                          <w:rFonts w:ascii="Arial" w:hAnsi="Arial" w:cs="Arial"/>
                          <w:color w:val="444444"/>
                          <w:kern w:val="0"/>
                          <w:sz w:val="24"/>
                          <w:szCs w:val="24"/>
                        </w:rPr>
                        <w:t>毛泽东思想概论、政治学概论、马克思主义哲学原理、社会学概论新修</w:t>
                      </w:r>
                      <w:r>
                        <w:rPr>
                          <w:rFonts w:hint="eastAsia" w:ascii="Arial" w:hAnsi="Arial" w:cs="Arial"/>
                          <w:color w:val="444444"/>
                          <w:kern w:val="0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ascii="Arial" w:hAnsi="Arial" w:cs="Arial"/>
                          <w:color w:val="444444"/>
                          <w:kern w:val="0"/>
                          <w:sz w:val="24"/>
                          <w:szCs w:val="24"/>
                        </w:rPr>
                        <w:t>伦理学、经济学、毛泽东思想和中国特色社会主义理论体系概论、马克思主义基本原理概论</w:t>
                      </w:r>
                      <w:r>
                        <w:rPr>
                          <w:rFonts w:hint="eastAsia" w:ascii="Arial" w:hAnsi="Arial" w:cs="Arial"/>
                          <w:color w:val="444444"/>
                          <w:kern w:val="0"/>
                          <w:sz w:val="24"/>
                          <w:szCs w:val="24"/>
                          <w:lang w:val="en-US" w:eastAsia="zh-CN"/>
                        </w:rPr>
                        <w:t>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602816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3963670</wp:posOffset>
                </wp:positionV>
                <wp:extent cx="6504305" cy="0"/>
                <wp:effectExtent l="38100" t="38100" r="48895" b="3810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43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466E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7.05pt;margin-top:312.1pt;height:0pt;width:512.15pt;z-index:-57364480;mso-width-relative:page;mso-height-relative:page;" filled="f" stroked="t" coordsize="21600,21600" o:gfxdata="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WODrjaAAAADAEAAA8AAAAAAAAAAQAgAAAAIgAAAGRycy9kb3ducmV2LnhtbFBLAQIUABQA&#10;AAAIAIdO4kA58VgZ7gEAALoDAAAOAAAAAAAAAAEAIAAAACkBAABkcnMvZTJvRG9jLnhtbFBLBQYA&#10;AAAABgAGAFkBAACJBQAAAAA=&#10;">
                <v:fill on="f" focussize="0,0"/>
                <v:stroke weight="1.5pt" color="#00466E [3204]" miterlimit="8" joinstyle="miter" startarrow="oval" endarrow="oval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0528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8108950</wp:posOffset>
                </wp:positionV>
                <wp:extent cx="174625" cy="205740"/>
                <wp:effectExtent l="0" t="0" r="15875" b="3810"/>
                <wp:wrapNone/>
                <wp:docPr id="85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693035" y="8648700"/>
                          <a:ext cx="174625" cy="20574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" o:spid="_x0000_s1026" o:spt="100" style="position:absolute;left:0pt;margin-left:-49.1pt;margin-top:638.5pt;height:16.2pt;width:13.75pt;z-index:-57376768;v-text-anchor:middle;mso-width-relative:page;mso-height-relative:page;" fillcolor="#FFFFFF [3212]" filled="t" stroked="f" coordsize="1679575,2125662" o:gfxdata="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2866,90355;67096,97209;66327,101228;65439,106045;67155,111164;96029,162582;92124,110091;93218,104861;92035,100567;95348,96769;109016,89750;121530,90383;130731,98833;138659,108302;145286,118816;150434,130570;154102,143589;156143,157985;149694,168637;129192,176812;107685,182070;85497,184327;62007,183336;38784,178849;16566,171005;0,162252;1597,146975;4910,133240;9821,120908;16212,109926;23992,100209;33045,91594;44464,83281;86487,496;96395,3003;105358,7413;113018,13448;119082,20833;123371,29376;125589,38829;125323,49742;121892,60654;115710,70189;107162,77878;95153,83941;87048,85925;78293,86476;68503,85291;59511,82287;51436,77713;44130,71292;38156,63024;34370,53572;32979,43238;34163,33455;37594,24526;42918,16562;49898,9865;58298,4739;67852,1350;78205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7456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7997190</wp:posOffset>
                </wp:positionV>
                <wp:extent cx="1121410" cy="484505"/>
                <wp:effectExtent l="0" t="0" r="0" b="0"/>
                <wp:wrapNone/>
                <wp:docPr id="78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2760" y="8530590"/>
                          <a:ext cx="112141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1.35pt;margin-top:629.7pt;height:38.15pt;width:88.3pt;z-index:-57379840;mso-width-relative:page;mso-height-relative:page;" filled="f" stroked="f" coordsize="21600,21600" o:gfxdata="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5isObdAAAADAEAAA8AAAAAAAAAAQAgAAAAIgAAAGRycy9kb3ducmV2LnhtbFBL&#10;AQIUABQAAAAIAIdO4kAJGpbvKgIAACY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601792" behindDoc="1" locked="0" layoutInCell="1" allowOverlap="1">
                <wp:simplePos x="0" y="0"/>
                <wp:positionH relativeFrom="column">
                  <wp:posOffset>-920750</wp:posOffset>
                </wp:positionH>
                <wp:positionV relativeFrom="paragraph">
                  <wp:posOffset>8044180</wp:posOffset>
                </wp:positionV>
                <wp:extent cx="845820" cy="372110"/>
                <wp:effectExtent l="0" t="0" r="11430" b="8890"/>
                <wp:wrapNone/>
                <wp:docPr id="51" name="五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72110"/>
                        </a:xfrm>
                        <a:prstGeom prst="homePlate">
                          <a:avLst/>
                        </a:prstGeom>
                        <a:solidFill>
                          <a:srgbClr val="0046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72.5pt;margin-top:633.4pt;height:29.3pt;width:66.6pt;z-index:-560681984;v-text-anchor:middle;mso-width-relative:page;mso-height-relative:page;" fillcolor="#00466E" filled="t" stroked="f" coordsize="21600,21600" o:gfxdata="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u&#10;Hr8K2gAAAA4BAAAPAAAAAAAAAAEAIAAAACIAAABkcnMvZG93bnJldi54bWxQSwECFAAUAAAACACH&#10;TuJA9dz+Y1sCAACGBAAADgAAAAAAAAABACAAAAApAQAAZHJzL2Uyb0RvYy54bWxQSwUGAAAAAAYA&#10;BgBZAQAA9gUAAAAA&#10;" adj="1684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7216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8564880</wp:posOffset>
                </wp:positionV>
                <wp:extent cx="6736715" cy="76517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765175"/>
                        </a:xfrm>
                        <a:prstGeom prst="flowChartProcess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本人性格乐观上进、刻苦耐劳、工作认真负责任、有较高的纪律性、适应能力强、善于沟通有团队精神，有着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勇于创新的精神。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66pt;margin-top:674.4pt;height:60.25pt;width:530.45pt;z-index:-57390080;mso-width-relative:page;mso-height-relative:page;" filled="f" stroked="f" coordsize="21600,21600" o:gfxdata="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n7TcjdgAAAAOAQAADwAAAAAAAAABACAAAAAiAAAAZHJzL2Rvd25yZXYueG1sUEsBAhQAFAAA&#10;AAgAh07iQE6qZ2EoAgAAJgQAAA4AAAAAAAAAAQAgAAAAJ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本人性格乐观上进、刻苦耐劳、工作认真负责任、有较高的纪律性、适应能力强、善于沟通有团队精神，有着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勇于创新的精神。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2846080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-161925</wp:posOffset>
            </wp:positionV>
            <wp:extent cx="1249680" cy="1631315"/>
            <wp:effectExtent l="0" t="0" r="0" b="14605"/>
            <wp:wrapSquare wrapText="bothSides"/>
            <wp:docPr id="6" name="图片 6" descr="QQ图片2018090515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0905153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233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6219825</wp:posOffset>
                </wp:positionV>
                <wp:extent cx="1134110" cy="484505"/>
                <wp:effectExtent l="0" t="0" r="0" b="0"/>
                <wp:wrapNone/>
                <wp:docPr id="54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6260" y="7259955"/>
                          <a:ext cx="113411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</w:t>
                            </w: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9.15pt;margin-top:489.75pt;height:38.15pt;width:89.3pt;z-index:-57384960;mso-width-relative:page;mso-height-relative:page;" filled="f" stroked="f" coordsize="21600,21600" o:gfxdata="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mynDjcAAAADAEAAA8AAAAAAAAAAQAgAAAAIgAAAGRycy9kb3ducmV2LnhtbFBL&#10;AQIUABQAAAAIAIdO4kDHAui8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</w:t>
                      </w: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1552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6340475</wp:posOffset>
                </wp:positionV>
                <wp:extent cx="186055" cy="188595"/>
                <wp:effectExtent l="0" t="0" r="4445" b="2540"/>
                <wp:wrapNone/>
                <wp:docPr id="86" name="1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680970" y="7393940"/>
                          <a:ext cx="186055" cy="188595"/>
                        </a:xfrm>
                        <a:custGeom>
                          <a:avLst/>
                          <a:gdLst>
                            <a:gd name="T0" fmla="*/ 41 w 97"/>
                            <a:gd name="T1" fmla="*/ 83 h 101"/>
                            <a:gd name="T2" fmla="*/ 41 w 97"/>
                            <a:gd name="T3" fmla="*/ 91 h 101"/>
                            <a:gd name="T4" fmla="*/ 97 w 97"/>
                            <a:gd name="T5" fmla="*/ 87 h 101"/>
                            <a:gd name="T6" fmla="*/ 93 w 97"/>
                            <a:gd name="T7" fmla="*/ 48 h 101"/>
                            <a:gd name="T8" fmla="*/ 37 w 97"/>
                            <a:gd name="T9" fmla="*/ 52 h 101"/>
                            <a:gd name="T10" fmla="*/ 93 w 97"/>
                            <a:gd name="T11" fmla="*/ 56 h 101"/>
                            <a:gd name="T12" fmla="*/ 93 w 97"/>
                            <a:gd name="T13" fmla="*/ 48 h 101"/>
                            <a:gd name="T14" fmla="*/ 93 w 97"/>
                            <a:gd name="T15" fmla="*/ 21 h 101"/>
                            <a:gd name="T16" fmla="*/ 93 w 97"/>
                            <a:gd name="T17" fmla="*/ 14 h 101"/>
                            <a:gd name="T18" fmla="*/ 37 w 97"/>
                            <a:gd name="T19" fmla="*/ 17 h 101"/>
                            <a:gd name="T20" fmla="*/ 26 w 97"/>
                            <a:gd name="T21" fmla="*/ 38 h 101"/>
                            <a:gd name="T22" fmla="*/ 1 w 97"/>
                            <a:gd name="T23" fmla="*/ 41 h 101"/>
                            <a:gd name="T24" fmla="*/ 4 w 97"/>
                            <a:gd name="T25" fmla="*/ 66 h 101"/>
                            <a:gd name="T26" fmla="*/ 29 w 97"/>
                            <a:gd name="T27" fmla="*/ 63 h 101"/>
                            <a:gd name="T28" fmla="*/ 26 w 97"/>
                            <a:gd name="T29" fmla="*/ 38 h 101"/>
                            <a:gd name="T30" fmla="*/ 8 w 97"/>
                            <a:gd name="T31" fmla="*/ 59 h 101"/>
                            <a:gd name="T32" fmla="*/ 22 w 97"/>
                            <a:gd name="T33" fmla="*/ 45 h 101"/>
                            <a:gd name="T34" fmla="*/ 26 w 97"/>
                            <a:gd name="T35" fmla="*/ 73 h 101"/>
                            <a:gd name="T36" fmla="*/ 1 w 97"/>
                            <a:gd name="T37" fmla="*/ 76 h 101"/>
                            <a:gd name="T38" fmla="*/ 4 w 97"/>
                            <a:gd name="T39" fmla="*/ 101 h 101"/>
                            <a:gd name="T40" fmla="*/ 29 w 97"/>
                            <a:gd name="T41" fmla="*/ 98 h 101"/>
                            <a:gd name="T42" fmla="*/ 26 w 97"/>
                            <a:gd name="T43" fmla="*/ 73 h 101"/>
                            <a:gd name="T44" fmla="*/ 8 w 97"/>
                            <a:gd name="T45" fmla="*/ 94 h 101"/>
                            <a:gd name="T46" fmla="*/ 22 w 97"/>
                            <a:gd name="T47" fmla="*/ 80 h 101"/>
                            <a:gd name="T48" fmla="*/ 34 w 97"/>
                            <a:gd name="T49" fmla="*/ 1 h 101"/>
                            <a:gd name="T50" fmla="*/ 12 w 97"/>
                            <a:gd name="T51" fmla="*/ 22 h 101"/>
                            <a:gd name="T52" fmla="*/ 2 w 97"/>
                            <a:gd name="T53" fmla="*/ 16 h 101"/>
                            <a:gd name="T54" fmla="*/ 1 w 97"/>
                            <a:gd name="T55" fmla="*/ 21 h 101"/>
                            <a:gd name="T56" fmla="*/ 12 w 97"/>
                            <a:gd name="T57" fmla="*/ 31 h 101"/>
                            <a:gd name="T58" fmla="*/ 15 w 97"/>
                            <a:gd name="T59" fmla="*/ 30 h 101"/>
                            <a:gd name="T60" fmla="*/ 35 w 97"/>
                            <a:gd name="T61" fmla="*/ 3 h 101"/>
                            <a:gd name="T62" fmla="*/ 34 w 97"/>
                            <a:gd name="T63" fmla="*/ 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97" h="101">
                              <a:moveTo>
                                <a:pt x="93" y="83"/>
                              </a:moveTo>
                              <a:cubicBezTo>
                                <a:pt x="41" y="83"/>
                                <a:pt x="41" y="83"/>
                                <a:pt x="41" y="83"/>
                              </a:cubicBezTo>
                              <a:cubicBezTo>
                                <a:pt x="39" y="83"/>
                                <a:pt x="37" y="85"/>
                                <a:pt x="37" y="87"/>
                              </a:cubicBezTo>
                              <a:cubicBezTo>
                                <a:pt x="37" y="89"/>
                                <a:pt x="39" y="91"/>
                                <a:pt x="41" y="91"/>
                              </a:cubicBezTo>
                              <a:cubicBezTo>
                                <a:pt x="93" y="91"/>
                                <a:pt x="93" y="91"/>
                                <a:pt x="93" y="91"/>
                              </a:cubicBezTo>
                              <a:cubicBezTo>
                                <a:pt x="95" y="91"/>
                                <a:pt x="97" y="89"/>
                                <a:pt x="97" y="87"/>
                              </a:cubicBezTo>
                              <a:cubicBezTo>
                                <a:pt x="97" y="85"/>
                                <a:pt x="95" y="83"/>
                                <a:pt x="93" y="83"/>
                              </a:cubicBezTo>
                              <a:close/>
                              <a:moveTo>
                                <a:pt x="93" y="48"/>
                              </a:moveTo>
                              <a:cubicBezTo>
                                <a:pt x="41" y="48"/>
                                <a:pt x="41" y="48"/>
                                <a:pt x="41" y="48"/>
                              </a:cubicBezTo>
                              <a:cubicBezTo>
                                <a:pt x="39" y="48"/>
                                <a:pt x="37" y="50"/>
                                <a:pt x="37" y="52"/>
                              </a:cubicBezTo>
                              <a:cubicBezTo>
                                <a:pt x="37" y="54"/>
                                <a:pt x="39" y="56"/>
                                <a:pt x="41" y="56"/>
                              </a:cubicBezTo>
                              <a:cubicBezTo>
                                <a:pt x="93" y="56"/>
                                <a:pt x="93" y="56"/>
                                <a:pt x="93" y="56"/>
                              </a:cubicBezTo>
                              <a:cubicBezTo>
                                <a:pt x="95" y="56"/>
                                <a:pt x="97" y="54"/>
                                <a:pt x="97" y="52"/>
                              </a:cubicBezTo>
                              <a:cubicBezTo>
                                <a:pt x="97" y="50"/>
                                <a:pt x="95" y="48"/>
                                <a:pt x="93" y="48"/>
                              </a:cubicBezTo>
                              <a:close/>
                              <a:moveTo>
                                <a:pt x="41" y="21"/>
                              </a:moveTo>
                              <a:cubicBezTo>
                                <a:pt x="93" y="21"/>
                                <a:pt x="93" y="21"/>
                                <a:pt x="93" y="21"/>
                              </a:cubicBezTo>
                              <a:cubicBezTo>
                                <a:pt x="95" y="21"/>
                                <a:pt x="97" y="19"/>
                                <a:pt x="97" y="17"/>
                              </a:cubicBezTo>
                              <a:cubicBezTo>
                                <a:pt x="97" y="15"/>
                                <a:pt x="95" y="14"/>
                                <a:pt x="93" y="14"/>
                              </a:cubicBez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  <a:cubicBezTo>
                                <a:pt x="39" y="14"/>
                                <a:pt x="37" y="15"/>
                                <a:pt x="37" y="17"/>
                              </a:cubicBezTo>
                              <a:cubicBezTo>
                                <a:pt x="37" y="19"/>
                                <a:pt x="39" y="21"/>
                                <a:pt x="41" y="21"/>
                              </a:cubicBezTo>
                              <a:close/>
                              <a:moveTo>
                                <a:pt x="26" y="38"/>
                              </a:moveTo>
                              <a:cubicBezTo>
                                <a:pt x="4" y="38"/>
                                <a:pt x="4" y="38"/>
                                <a:pt x="4" y="38"/>
                              </a:cubicBezTo>
                              <a:cubicBezTo>
                                <a:pt x="3" y="38"/>
                                <a:pt x="1" y="39"/>
                                <a:pt x="1" y="41"/>
                              </a:cubicBezTo>
                              <a:cubicBezTo>
                                <a:pt x="1" y="63"/>
                                <a:pt x="1" y="63"/>
                                <a:pt x="1" y="63"/>
                              </a:cubicBezTo>
                              <a:cubicBezTo>
                                <a:pt x="1" y="65"/>
                                <a:pt x="3" y="66"/>
                                <a:pt x="4" y="66"/>
                              </a:cubicBezTo>
                              <a:cubicBezTo>
                                <a:pt x="26" y="66"/>
                                <a:pt x="26" y="66"/>
                                <a:pt x="26" y="66"/>
                              </a:cubicBezTo>
                              <a:cubicBezTo>
                                <a:pt x="28" y="66"/>
                                <a:pt x="29" y="65"/>
                                <a:pt x="29" y="63"/>
                              </a:cubicBezTo>
                              <a:cubicBezTo>
                                <a:pt x="29" y="41"/>
                                <a:pt x="29" y="41"/>
                                <a:pt x="29" y="41"/>
                              </a:cubicBezTo>
                              <a:cubicBezTo>
                                <a:pt x="29" y="39"/>
                                <a:pt x="28" y="38"/>
                                <a:pt x="26" y="38"/>
                              </a:cubicBezTo>
                              <a:close/>
                              <a:moveTo>
                                <a:pt x="22" y="59"/>
                              </a:moveTo>
                              <a:cubicBezTo>
                                <a:pt x="8" y="59"/>
                                <a:pt x="8" y="59"/>
                                <a:pt x="8" y="59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59"/>
                                <a:pt x="22" y="59"/>
                                <a:pt x="22" y="59"/>
                              </a:cubicBezTo>
                              <a:close/>
                              <a:moveTo>
                                <a:pt x="26" y="73"/>
                              </a:moveTo>
                              <a:cubicBezTo>
                                <a:pt x="4" y="73"/>
                                <a:pt x="4" y="73"/>
                                <a:pt x="4" y="73"/>
                              </a:cubicBezTo>
                              <a:cubicBezTo>
                                <a:pt x="3" y="73"/>
                                <a:pt x="1" y="74"/>
                                <a:pt x="1" y="76"/>
                              </a:cubicBezTo>
                              <a:cubicBezTo>
                                <a:pt x="1" y="98"/>
                                <a:pt x="1" y="98"/>
                                <a:pt x="1" y="98"/>
                              </a:cubicBezTo>
                              <a:cubicBezTo>
                                <a:pt x="1" y="100"/>
                                <a:pt x="3" y="101"/>
                                <a:pt x="4" y="101"/>
                              </a:cubicBezTo>
                              <a:cubicBezTo>
                                <a:pt x="26" y="101"/>
                                <a:pt x="26" y="101"/>
                                <a:pt x="26" y="101"/>
                              </a:cubicBezTo>
                              <a:cubicBezTo>
                                <a:pt x="28" y="101"/>
                                <a:pt x="29" y="100"/>
                                <a:pt x="29" y="98"/>
                              </a:cubicBezTo>
                              <a:cubicBezTo>
                                <a:pt x="29" y="76"/>
                                <a:pt x="29" y="76"/>
                                <a:pt x="29" y="76"/>
                              </a:cubicBezTo>
                              <a:cubicBezTo>
                                <a:pt x="29" y="74"/>
                                <a:pt x="28" y="73"/>
                                <a:pt x="26" y="73"/>
                              </a:cubicBezTo>
                              <a:close/>
                              <a:moveTo>
                                <a:pt x="22" y="94"/>
                              </a:moveTo>
                              <a:cubicBezTo>
                                <a:pt x="8" y="94"/>
                                <a:pt x="8" y="94"/>
                                <a:pt x="8" y="94"/>
                              </a:cubicBezTo>
                              <a:cubicBezTo>
                                <a:pt x="8" y="80"/>
                                <a:pt x="8" y="80"/>
                                <a:pt x="8" y="80"/>
                              </a:cubicBezTo>
                              <a:cubicBezTo>
                                <a:pt x="22" y="80"/>
                                <a:pt x="22" y="80"/>
                                <a:pt x="22" y="80"/>
                              </a:cubicBezTo>
                              <a:cubicBezTo>
                                <a:pt x="22" y="94"/>
                                <a:pt x="22" y="94"/>
                                <a:pt x="22" y="94"/>
                              </a:cubicBezTo>
                              <a:close/>
                              <a:moveTo>
                                <a:pt x="34" y="1"/>
                              </a:moveTo>
                              <a:cubicBezTo>
                                <a:pt x="32" y="0"/>
                                <a:pt x="30" y="0"/>
                                <a:pt x="29" y="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6" y="16"/>
                                <a:pt x="6" y="16"/>
                                <a:pt x="6" y="16"/>
                              </a:cubicBezTo>
                              <a:cubicBezTo>
                                <a:pt x="5" y="15"/>
                                <a:pt x="3" y="15"/>
                                <a:pt x="2" y="16"/>
                              </a:cubicBezTo>
                              <a:cubicBezTo>
                                <a:pt x="1" y="16"/>
                                <a:pt x="0" y="17"/>
                                <a:pt x="0" y="18"/>
                              </a:cubicBezTo>
                              <a:cubicBezTo>
                                <a:pt x="0" y="19"/>
                                <a:pt x="1" y="20"/>
                                <a:pt x="1" y="2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10" y="31"/>
                                <a:pt x="11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3" y="31"/>
                                <a:pt x="14" y="31"/>
                                <a:pt x="15" y="30"/>
                              </a:cubicBezTo>
                              <a:cubicBezTo>
                                <a:pt x="34" y="6"/>
                                <a:pt x="34" y="6"/>
                                <a:pt x="34" y="6"/>
                              </a:cubicBezTo>
                              <a:cubicBezTo>
                                <a:pt x="35" y="5"/>
                                <a:pt x="35" y="4"/>
                                <a:pt x="35" y="3"/>
                              </a:cubicBezTo>
                              <a:cubicBezTo>
                                <a:pt x="35" y="2"/>
                                <a:pt x="34" y="2"/>
                                <a:pt x="34" y="1"/>
                              </a:cubicBezTo>
                              <a:close/>
                              <a:moveTo>
                                <a:pt x="34" y="1"/>
                              </a:moveTo>
                              <a:cubicBezTo>
                                <a:pt x="34" y="1"/>
                                <a:pt x="34" y="1"/>
                                <a:pt x="34" y="1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1 122" o:spid="_x0000_s1026" o:spt="100" style="position:absolute;left:0pt;margin-left:-47.85pt;margin-top:499.25pt;height:14.85pt;width:14.65pt;z-index:-57375744;mso-width-relative:page;mso-height-relative:page;" fillcolor="#FFFFFF [3212]" filled="t" stroked="f" coordsize="97,101" o:gfxdata="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<v:path o:connectlocs="78641,154984;78641,169922;186055,162453;178382,89629;70969,97098;178382,104567;178382,89629;178382,39212;178382,26141;70969,31743;49870,70956;1918,76558;7672,123240;55624,117638;49870,70956;15344,110169;42198,84027;49870,136311;1918,141913;7672,188595;55624,182993;49870,136311;15344,175524;42198,149382;65215,1867;23017,41080;3836,29876;1918,39212;23017,57885;28771,56018;67133,5601;65215,1867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9744" behindDoc="1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6258560</wp:posOffset>
                </wp:positionV>
                <wp:extent cx="831215" cy="372110"/>
                <wp:effectExtent l="0" t="0" r="6985" b="8890"/>
                <wp:wrapNone/>
                <wp:docPr id="48" name="五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372110"/>
                        </a:xfrm>
                        <a:prstGeom prst="homePlate">
                          <a:avLst/>
                        </a:prstGeom>
                        <a:solidFill>
                          <a:srgbClr val="0046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70pt;margin-top:492.8pt;height:29.3pt;width:65.45pt;z-index:-560684032;v-text-anchor:middle;mso-width-relative:page;mso-height-relative:page;" fillcolor="#00466E" filled="t" stroked="f" coordsize="21600,21600" o:gfxdata="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W&#10;x+p72QAAAAwBAAAPAAAAAAAAAAEAIAAAACIAAABkcnMvZG93bnJldi54bWxQSwECFAAUAAAACACH&#10;TuJAtlo+i1wCAACGBAAADgAAAAAAAAABACAAAAAoAQAAZHJzL2Uyb0RvYy54bWxQSwUGAAAAAAYA&#10;BgBZAQAA9gUAAAAA&#10;" adj="16766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9504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-170180</wp:posOffset>
                </wp:positionV>
                <wp:extent cx="1293495" cy="1659255"/>
                <wp:effectExtent l="28575" t="28575" r="34290" b="342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66410" y="744220"/>
                          <a:ext cx="1293495" cy="1659255"/>
                        </a:xfrm>
                        <a:prstGeom prst="rect">
                          <a:avLst/>
                        </a:prstGeom>
                        <a:solidFill>
                          <a:srgbClr val="6FAE4B"/>
                        </a:solidFill>
                        <a:ln w="57150">
                          <a:solidFill>
                            <a:srgbClr val="0046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8.3pt;margin-top:-13.4pt;height:130.65pt;width:101.85pt;z-index:-57377792;v-text-anchor:middle;mso-width-relative:page;mso-height-relative:page;" fillcolor="#6FAE4B" filled="t" stroked="t" coordsize="21600,21600" o:gfxdata="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DdoM3cAAAACwEAAA8AAAAAAAAAAQAgAAAAIgAAAGRycy9kb3ducmV2&#10;LnhtbFBLAQIUABQAAAAIAIdO4kBiTzo5agIAALQEAAAOAAAAAAAAAAEAIAAAACsBAABkcnMvZTJv&#10;RG9jLnhtbFBLBQYAAAAABgAGAFkBAAAHBgAAAAA=&#10;">
                <v:fill on="t" focussize="0,0"/>
                <v:stroke weight="4.5pt" color="#00466E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817825792" behindDoc="1" locked="0" layoutInCell="1" allowOverlap="1">
            <wp:simplePos x="0" y="0"/>
            <wp:positionH relativeFrom="column">
              <wp:posOffset>-2454275</wp:posOffset>
            </wp:positionH>
            <wp:positionV relativeFrom="paragraph">
              <wp:posOffset>-1756410</wp:posOffset>
            </wp:positionV>
            <wp:extent cx="9984740" cy="14123035"/>
            <wp:effectExtent l="0" t="0" r="16510" b="12065"/>
            <wp:wrapNone/>
            <wp:docPr id="3" name="图片 3" descr="底色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底色1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4740" cy="141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7216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517525</wp:posOffset>
                </wp:positionV>
                <wp:extent cx="1668145" cy="84582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360" y="1257300"/>
                          <a:ext cx="166814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生日：1995.12.26</w:t>
                            </w: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手机：13277798773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4pt;margin-top:40.75pt;height:66.6pt;width:131.35pt;z-index:-57390080;mso-width-relative:page;mso-height-relative:page;" filled="f" stroked="f" coordsize="21600,21600" o:gfxdata="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h3B+rcAAAACgEAAA8AAAAAAAAAAQAgAAAAIgAAAGRycy9kb3ducmV2LnhtbFBL&#10;AQIUABQAAAAIAIdO4kAiIF2A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val="en-US" w:eastAsia="zh-CN"/>
                        </w:rPr>
                        <w:t>生日：1995.12.26</w:t>
                      </w: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val="en-US" w:eastAsia="zh-CN"/>
                        </w:rPr>
                        <w:t>手机：13277798773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0048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-112395</wp:posOffset>
                </wp:positionV>
                <wp:extent cx="2577465" cy="4984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Style w:val="5"/>
                                <w:rFonts w:hint="default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15pt;margin-top:-8.85pt;height:39.25pt;width:202.95pt;z-index:-57397248;mso-width-relative:page;mso-height-relative:page;" filled="f" stroked="f" coordsize="21600,21600" o:gfxdata="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4&#10;TVdu2wAAAAoBAAAPAAAAAAAAAAEAIAAAACIAAABkcnMvZG93bnJldi54bWxQSwECFAAUAAAACACH&#10;TuJAVJJVfy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Style w:val="5"/>
                          <w:rFonts w:hint="default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6192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-215265</wp:posOffset>
                </wp:positionV>
                <wp:extent cx="1154430" cy="60261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615" y="737235"/>
                          <a:ext cx="1154430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466E"/>
                                <w:sz w:val="44"/>
                                <w:szCs w:val="44"/>
                                <w:lang w:val="en-US" w:eastAsia="zh-CN"/>
                              </w:rPr>
                              <w:t>莫雪芳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-16.95pt;height:47.45pt;width:90.9pt;z-index:-57391104;mso-width-relative:page;mso-height-relative:page;" filled="f" stroked="f" coordsize="21600,21600" o:gfxdata="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cW9rjbAAAACQEAAA8AAAAAAAAAAQAgAAAAIgAAAGRycy9kb3ducmV2LnhtbFBLAQIU&#10;ABQAAAAIAIdO4kB190hFKQIAACQ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466E"/>
                          <w:sz w:val="44"/>
                          <w:szCs w:val="44"/>
                          <w:lang w:val="en-US" w:eastAsia="zh-CN"/>
                        </w:rPr>
                        <w:t>莫雪芳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60384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5183505</wp:posOffset>
                </wp:positionV>
                <wp:extent cx="6504305" cy="0"/>
                <wp:effectExtent l="38100" t="38100" r="48895" b="3810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43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466E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3.85pt;margin-top:408.15pt;height:0pt;width:512.15pt;z-index:-57363456;mso-width-relative:page;mso-height-relative:page;" filled="f" stroked="t" coordsize="21600,21600" o:gfxdata="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kax2PaAAAADAEAAA8AAAAAAAAAAQAgAAAAIgAAAGRycy9kb3ducmV2LnhtbFBLAQIUABQA&#10;AAAIAIdO4kBKu4g17gEAALoDAAAOAAAAAAAAAAEAIAAAACkBAABkcnMvZTJvRG9jLnhtbFBLBQYA&#10;AAAABgAGAFkBAACJBQAAAAA=&#10;">
                <v:fill on="f" focussize="0,0"/>
                <v:stroke weight="1.5pt" color="#00466E [3204]" miterlimit="8" joinstyle="miter" startarrow="oval" endarrow="oval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7696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2171065</wp:posOffset>
                </wp:positionV>
                <wp:extent cx="6504305" cy="0"/>
                <wp:effectExtent l="38100" t="38100" r="48895" b="3810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2750" y="3085465"/>
                          <a:ext cx="65043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466E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7.5pt;margin-top:170.95pt;height:0pt;width:512.15pt;z-index:-57369600;mso-width-relative:page;mso-height-relative:page;" filled="f" stroked="t" coordsize="21600,21600" o:gfxdata="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3ZBDHbAAAADAEAAA8AAAAAAAAAAQAgAAAAIgAAAGRycy9kb3du&#10;cmV2LnhtbFBLAQIUABQAAAAIAIdO4kAWNjva/AEAAMUDAAAOAAAAAAAAAAEAIAAAACoBAABkcnMv&#10;ZTJvRG9jLnhtbFBLBQYAAAAABgAGAFkBAACYBQAAAAA=&#10;">
                <v:fill on="f" focussize="0,0"/>
                <v:stroke weight="1.5pt" color="#00466E [3204]" miterlimit="8" joinstyle="miter" startarrow="oval" endarrow="oval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1312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1563370</wp:posOffset>
                </wp:positionV>
                <wp:extent cx="303530" cy="207010"/>
                <wp:effectExtent l="0" t="0" r="1270" b="3175"/>
                <wp:wrapNone/>
                <wp:docPr id="32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597785" y="2914015"/>
                          <a:ext cx="303530" cy="2070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49.5pt;margin-top:123.1pt;height:16.3pt;width:23.9pt;z-index:-57385984;mso-width-relative:page;mso-height-relative:page;" fillcolor="#FFFFFF [3212]" filled="t" stroked="f" coordsize="263,184" o:gfxdata="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8720" behindDoc="1" locked="0" layoutInCell="1" allowOverlap="1">
                <wp:simplePos x="0" y="0"/>
                <wp:positionH relativeFrom="column">
                  <wp:posOffset>-895985</wp:posOffset>
                </wp:positionH>
                <wp:positionV relativeFrom="paragraph">
                  <wp:posOffset>2886710</wp:posOffset>
                </wp:positionV>
                <wp:extent cx="816610" cy="372110"/>
                <wp:effectExtent l="0" t="0" r="2540" b="8890"/>
                <wp:wrapNone/>
                <wp:docPr id="43" name="五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372110"/>
                        </a:xfrm>
                        <a:prstGeom prst="homePlate">
                          <a:avLst/>
                        </a:prstGeom>
                        <a:solidFill>
                          <a:srgbClr val="0046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70.55pt;margin-top:227.3pt;height:29.3pt;width:64.3pt;z-index:-560685056;v-text-anchor:middle;mso-width-relative:page;mso-height-relative:page;" fillcolor="#00466E" filled="t" stroked="f" coordsize="21600,21600" o:gfxdata="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T&#10;PjXx2wAAAAwBAAAPAAAAAAAAAAEAIAAAACIAAABkcnMvZG93bnJldi54bWxQSwECFAAUAAAACACH&#10;TuJAi4z+oVoCAACGBAAADgAAAAAAAAABACAAAAAqAQAAZHJzL2Uyb0RvYy54bWxQSwUGAAAAAAYA&#10;BgBZAQAA9gUAAAAA&#10;" adj="1667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6672" behindDoc="1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1470660</wp:posOffset>
                </wp:positionV>
                <wp:extent cx="787400" cy="372110"/>
                <wp:effectExtent l="0" t="0" r="12700" b="8890"/>
                <wp:wrapNone/>
                <wp:docPr id="39" name="五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905" y="2385060"/>
                          <a:ext cx="787400" cy="372110"/>
                        </a:xfrm>
                        <a:prstGeom prst="homePlate">
                          <a:avLst/>
                        </a:prstGeom>
                        <a:solidFill>
                          <a:srgbClr val="0046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71.4pt;margin-top:115.8pt;height:29.3pt;width:62pt;z-index:-560687104;v-text-anchor:middle;mso-width-relative:page;mso-height-relative:page;" fillcolor="#00466E" filled="t" stroked="f" coordsize="21600,21600" o:gfxdata="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UK/qQ1gAAAAwBAAAPAAAAAAAAAAEAIAAAACIAAABkcnMvZG93bnJldi54bWxQSwEC&#10;FAAUAAAACACHTuJAppXe42gCAACRBAAADgAAAAAAAAABACAAAAAlAQAAZHJzL2Uyb0RvYy54bWxQ&#10;SwUGAAAAAAYABgBZAQAA/wUAAAAA&#10;" adj="1649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824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485140</wp:posOffset>
                </wp:positionV>
                <wp:extent cx="1727835" cy="7626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  <w:t>族：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  <w:t>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75pt;margin-top:38.2pt;height:60.05pt;width:136.05pt;z-index:-57389056;mso-width-relative:page;mso-height-relative:page;" filled="f" stroked="f" coordsize="21600,21600" o:gfxdata="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euc&#10;BNsAAAAKAQAADwAAAAAAAAABACAAAAAiAAAAZHJzL2Rvd25yZXYueG1sUEsBAhQAFAAAAAgAh07i&#10;QO0zVyE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eastAsia="zh-CN"/>
                        </w:rPr>
                        <w:t>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eastAsia="zh-CN"/>
                        </w:rPr>
                        <w:t>族：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val="en-US" w:eastAsia="zh-CN"/>
                        </w:rPr>
                        <w:t>壮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32"/>
                          <w:lang w:eastAsia="zh-CN"/>
                        </w:rPr>
                        <w:t>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43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1381760</wp:posOffset>
                </wp:positionV>
                <wp:extent cx="1160145" cy="520065"/>
                <wp:effectExtent l="0" t="0" r="0" b="0"/>
                <wp:wrapNone/>
                <wp:docPr id="5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87675" y="2782570"/>
                          <a:ext cx="1160145" cy="520065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176" type="#_x0000_t176" style="position:absolute;left:0pt;margin-left:-15.75pt;margin-top:108.8pt;height:40.95pt;width:91.35pt;z-index:-57382912;mso-width-relative:page;mso-height-relative:page;" filled="f" stroked="f" coordsize="21600,21600" o:gfxdata="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Jb3stcAAAALAQAADwAAAAAAAAABACAAAAAiAAAAZHJzL2Rvd25yZXYu&#10;eG1sUEsBAhQAFAAAAAgAh07iQIAiJw81AgAAOwQAAA4AAAAAAAAAAQAgAAAAJ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76192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4881245</wp:posOffset>
                </wp:positionV>
                <wp:extent cx="6807200" cy="127571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27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2018/11-2018/11                  广西民族师范学院                        见习老师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通过多次见习，学到了如何做一名好的班主任，了解到班主任的工作，怎样很好的和学生沟通，怎样去调节学生之间的矛盾。并且学习到如何上好一节课。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3pt;margin-top:384.35pt;height:100.45pt;width:536pt;z-index:-57391104;mso-width-relative:page;mso-height-relative:page;" filled="f" stroked="f" coordsize="21600,21600" o:gfxdata="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pnHwN0AAAAMAQAADwAAAAAAAAABACAAAAAiAAAAZHJzL2Rvd25yZXYueG1sUEsBAhQAFAAAAAgA&#10;h07iQMC6boo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2018/11-2018/11                  广西民族师范学院                        见习老师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default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通过多次见习，学到了如何做一名好的班主任，了解到班主任的工作，怎样很好的和学生沟通，怎样去调节学生之间的矛盾。并且学习到如何上好一节课。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745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2807335</wp:posOffset>
                </wp:positionV>
                <wp:extent cx="1097280" cy="506095"/>
                <wp:effectExtent l="0" t="0" r="0" b="0"/>
                <wp:wrapNone/>
                <wp:docPr id="83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0540" y="4111625"/>
                          <a:ext cx="109728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b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8"/>
                                <w:szCs w:val="28"/>
                                <w:vertAlign w:val="baseli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9.15pt;margin-top:221.05pt;height:39.85pt;width:86.4pt;z-index:-57379840;mso-width-relative:page;mso-height-relative:page;" filled="f" stroked="f" coordsize="21600,21600" o:gfxdata="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/azLtwAAAALAQAADwAAAAAAAAABACAAAAAiAAAAZHJzL2Rvd25yZXYueG1sUEsB&#10;AhQAFAAAAAgAh07iQCJ4kw0qAgAAJ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Style w:val="5"/>
                          <w:rFonts w:ascii="微软雅黑" w:hAnsi="微软雅黑" w:eastAsia="微软雅黑" w:cs="微软雅黑"/>
                          <w:b/>
                          <w:i w:val="0"/>
                          <w:caps w:val="0"/>
                          <w:color w:val="000000" w:themeColor="text1"/>
                          <w:spacing w:val="0"/>
                          <w:sz w:val="28"/>
                          <w:szCs w:val="28"/>
                          <w:vertAlign w:val="baseli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85408" behindDoc="1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3044825</wp:posOffset>
                </wp:positionV>
                <wp:extent cx="6490970" cy="1424305"/>
                <wp:effectExtent l="0" t="0" r="5080" b="444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97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45pt;margin-top:239.75pt;height:112.15pt;width:511.1pt;z-index:-560698368;v-text-anchor:middle;mso-width-relative:page;mso-height-relative:page;" filled="f" stroked="f" coordsize="21600,21600" o:gfxdata="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Th5F82QAAAAsBAAAPAAAAAAAAAAEAIAAAACIAAABk&#10;cnMvZG93bnJldi54bWxQSwECFAAUAAAACACHTuJA84NP8z4CAABXBAAADgAAAAAAAAABACAAAAAo&#10;AQAAZHJzL2Uyb0RvYy54bWxQSwUGAAAAAAYABgBZAQAA2A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4237605888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-125095</wp:posOffset>
                </wp:positionV>
                <wp:extent cx="6552565" cy="9702800"/>
                <wp:effectExtent l="4445" t="4445" r="11430" b="158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1391285"/>
                          <a:ext cx="6552565" cy="970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您好!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right="0" w:firstLine="48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真诚地感谢您在繁忙的公务中浏览这份材料，这里有一颗热情而赤诚的心灵渴望得到您的了解、支持与帮助，在此，请允许我向您毛遂自荐。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48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思想和精神的完善，才是人真正的完美。在完成学业和实践活动过程中，我不断地加强自己的思想道德修养，既要学会做事，又要学会做人，恪守有所作为是人生的最高境界的人生信条，积极奉献，乐于助人，多次参与社会捐赠和公益活动。生活上始终保持着艰苦朴素、勤俭节约的优良作风。在校期间，我积极的向党组织靠拢，慎重地向校党委递交了入党申请书，定时的向党汇报自己的思想情况。在党组织的温暖关怀和教育下，使我认识到入党的重要性，也使我的思想觉悟有了很大的提高。我尊敬老师，团结同学，关心热爱班集体，有着强烈的集体责任感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身为学生，掌握扎实的专业技能是我们在今后竞争中致胜的法宝。因此，我们随时注意到理论联系实际，刻苦、投入，认真学好每一门课程。增强自己的实际操作能力。通过三的年努力学习，自己在学习上取得了一定的成绩。并获得了：英语等级证书，职业资格证书，高薪技能证，计算机等级证等多种技能证书，还熟练的掌握了网页设计方面软件的使用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在校期间，我还积极地参加各种社会活动，抓住每一个机会，锻炼自己。我深深地感受到，与优秀学生共事，使我在竞争中获益;向实际困难挑战，让我在挫折中成长。祖辈们教我勤奋、尽责、善良、正直;培养了我实事求是、开拓进取的作风。我热爱贵单位所从事的事业，殷切地期望能够在您的领导下，为这一光荣的事业添砖加瓦;并且在实践中不断学习、进步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最后，衷心祝愿贵单位事业发达、蒸蒸日上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</w:rPr>
                              <w:t>！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right="0" w:firstLine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0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敬礼</w:t>
                            </w:r>
                          </w:p>
                          <w:p/>
                          <w:p/>
                          <w:p/>
                          <w:p>
                            <w:pPr>
                              <w:ind w:left="8190" w:hanging="8190" w:hangingChars="39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莫雪芳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05pt;margin-top:-9.85pt;height:764pt;width:515.95pt;z-index:-57361408;mso-width-relative:page;mso-height-relative:page;" fillcolor="#FFFFFF [3201]" filled="t" stroked="t" coordsize="21600,21600" o:gfxdata="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UUopdgAAAAMAQAADwAAAAAAAAABACAA&#10;AAAiAAAAZHJzL2Rvd25yZXYueG1sUEsBAhQAFAAAAAgAh07iQP5Ic/lGAgAAdgQAAA4AAAAAAAAA&#10;AQAgAAAAJw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尊敬的领导：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您好!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right="0" w:firstLine="48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真诚地感谢您在繁忙的公务中浏览这份材料，这里有一颗热情而赤诚的心灵渴望得到您的了解、支持与帮助，在此，请允许我向您毛遂自荐。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48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思想和精神的完善，才是人真正的完美。在完成学业和实践活动过程中，我不断地加强自己的思想道德修养，既要学会做事，又要学会做人，恪守有所作为是人生的最高境界的人生信条，积极奉献，乐于助人，多次参与社会捐赠和公益活动。生活上始终保持着艰苦朴素、勤俭节约的优良作风。在校期间，我积极的向党组织靠拢，慎重地向校党委递交了入党申请书，定时的向党汇报自己的思想情况。在党组织的温暖关怀和教育下，使我认识到入党的重要性，也使我的思想觉悟有了很大的提高。我尊敬老师，团结同学，关心热爱班集体，有着强烈的集体责任感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身为学生，掌握扎实的专业技能是我们在今后竞争中致胜的法宝。因此，我们随时注意到理论联系实际，刻苦、投入，认真学好每一门课程。增强自己的实际操作能力。通过三的年努力学习，自己在学习上取得了一定的成绩。并获得了：英语等级证书，职业资格证书，高薪技能证，计算机等级证等多种技能证书，还熟练的掌握了网页设计方面软件的使用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在校期间，我还积极地参加各种社会活动，抓住每一个机会，锻炼自己。我深深地感受到，与优秀学生共事，使我在竞争中获益;向实际困难挑战，让我在挫折中成长。祖辈们教我勤奋、尽责、善良、正直;培养了我实事求是、开拓进取的作风。我热爱贵单位所从事的事业，殷切地期望能够在您的领导下，为这一光荣的事业添砖加瓦;并且在实践中不断学习、进步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</w:rPr>
                        <w:t>最后，衷心祝愿贵单位事业发达、蒸蒸日上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  <w:t>！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此致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right="0" w:firstLine="0"/>
                        <w:textAlignment w:val="auto"/>
                        <w:rPr>
                          <w:rFonts w:hint="default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0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敬礼</w:t>
                      </w:r>
                    </w:p>
                    <w:p/>
                    <w:p/>
                    <w:p/>
                    <w:p>
                      <w:pPr>
                        <w:ind w:left="8190" w:hanging="8190" w:hangingChars="39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莫雪芳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37594624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-846455</wp:posOffset>
                </wp:positionV>
                <wp:extent cx="3317240" cy="11747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70530" y="1059180"/>
                          <a:ext cx="331724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创艺简行楷" w:hAnsi="创艺简行楷" w:eastAsia="创艺简行楷" w:cs="创艺简行楷"/>
                                <w:color w:val="000000" w:themeColor="text1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创艺简行楷" w:hAnsi="创艺简行楷" w:eastAsia="创艺简行楷" w:cs="创艺简行楷"/>
                                <w:color w:val="000000" w:themeColor="text1"/>
                                <w:sz w:val="96"/>
                                <w:szCs w:val="1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15pt;margin-top:-66.65pt;height:92.5pt;width:261.2pt;z-index:-57372672;mso-width-relative:page;mso-height-relative:page;" filled="f" stroked="f" coordsize="21600,21600" o:gfxdata="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FslOjdAAAACwEAAA8AAAAAAAAAAQAgAAAAIgAAAGRycy9kb3ducmV2LnhtbFBL&#10;AQIUABQAAAAIAIdO4kAfqP3/KgIAACc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创艺简行楷" w:hAnsi="创艺简行楷" w:eastAsia="创艺简行楷" w:cs="创艺简行楷"/>
                          <w:color w:val="000000" w:themeColor="text1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创艺简行楷" w:hAnsi="创艺简行楷" w:eastAsia="创艺简行楷" w:cs="创艺简行楷"/>
                          <w:color w:val="000000" w:themeColor="text1"/>
                          <w:sz w:val="96"/>
                          <w:szCs w:val="1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817825792" behindDoc="1" locked="0" layoutInCell="1" allowOverlap="1">
            <wp:simplePos x="0" y="0"/>
            <wp:positionH relativeFrom="column">
              <wp:posOffset>-2499995</wp:posOffset>
            </wp:positionH>
            <wp:positionV relativeFrom="paragraph">
              <wp:posOffset>-1718310</wp:posOffset>
            </wp:positionV>
            <wp:extent cx="9984740" cy="14123035"/>
            <wp:effectExtent l="0" t="0" r="16510" b="12065"/>
            <wp:wrapNone/>
            <wp:docPr id="5" name="图片 5" descr="底色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底色1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4740" cy="141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i/>
          <w:iCs/>
          <w:sz w:val="21"/>
          <w:lang w:eastAsia="zh-CN"/>
        </w:rPr>
        <w:drawing>
          <wp:anchor distT="0" distB="0" distL="114300" distR="114300" simplePos="0" relativeHeight="252848128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-267335</wp:posOffset>
            </wp:positionV>
            <wp:extent cx="2110105" cy="2815590"/>
            <wp:effectExtent l="0" t="0" r="3810" b="8255"/>
            <wp:wrapSquare wrapText="bothSides"/>
            <wp:docPr id="12" name="图片 12" descr="IMG2019050518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1905051843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010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i/>
          <w:iCs/>
          <w:sz w:val="21"/>
          <w:lang w:eastAsia="zh-CN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101600</wp:posOffset>
            </wp:positionV>
            <wp:extent cx="3131820" cy="2172970"/>
            <wp:effectExtent l="0" t="0" r="7620" b="6350"/>
            <wp:wrapSquare wrapText="bothSides"/>
            <wp:docPr id="7" name="图片 7" descr="693NM[R~5]8TLPS$Y$0_M$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3NM[R~5]8TLPS$Y$0_M$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i/>
          <w:iCs/>
          <w:sz w:val="21"/>
          <w:lang w:eastAsia="zh-CN"/>
        </w:rPr>
      </w:pPr>
      <w:r>
        <w:rPr>
          <w:i/>
          <w:iCs/>
          <w:sz w:val="21"/>
        </w:rPr>
        <w:drawing>
          <wp:anchor distT="0" distB="0" distL="114300" distR="114300" simplePos="0" relativeHeight="252850176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-113030</wp:posOffset>
            </wp:positionV>
            <wp:extent cx="2294890" cy="3060700"/>
            <wp:effectExtent l="0" t="0" r="2540" b="6350"/>
            <wp:wrapSquare wrapText="bothSides"/>
            <wp:docPr id="24" name="图片 24" descr="IMG2019050518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190505184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89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1"/>
        </w:rPr>
        <w:drawing>
          <wp:anchor distT="0" distB="0" distL="114300" distR="114300" simplePos="0" relativeHeight="25284915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-86995</wp:posOffset>
            </wp:positionV>
            <wp:extent cx="2326005" cy="3101340"/>
            <wp:effectExtent l="0" t="0" r="7620" b="5715"/>
            <wp:wrapSquare wrapText="bothSides"/>
            <wp:docPr id="13" name="图片 13" descr="IMG2019050518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1905051843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00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1"/>
        </w:rPr>
        <mc:AlternateContent>
          <mc:Choice Requires="wps">
            <w:drawing>
              <wp:anchor distT="0" distB="0" distL="114300" distR="114300" simplePos="0" relativeHeight="423758028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6944995</wp:posOffset>
                </wp:positionV>
                <wp:extent cx="2177415" cy="9937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3295" y="8925560"/>
                          <a:ext cx="2177415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自荐人：XXX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XX年XX月XX日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85pt;margin-top:546.85pt;height:78.25pt;width:171.45pt;z-index:-57387008;mso-width-relative:page;mso-height-relative:page;" filled="f" stroked="f" coordsize="21600,21600" o:gfxdata="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q3Qq9wAAAAOAQAADwAAAAAAAAABACAAAAAiAAAAZHJzL2Rvd25yZXYueG1s&#10;UEsBAhQAFAAAAAgAh07iQOpIT6ctAgAAJ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自荐人：XXX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XX年XX月XX日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创艺简行楷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66688"/>
    <w:rsid w:val="00906B82"/>
    <w:rsid w:val="00942D62"/>
    <w:rsid w:val="00AA30BF"/>
    <w:rsid w:val="00C152A9"/>
    <w:rsid w:val="01606F2F"/>
    <w:rsid w:val="023A2F70"/>
    <w:rsid w:val="0254132E"/>
    <w:rsid w:val="02B56BEF"/>
    <w:rsid w:val="02B870AD"/>
    <w:rsid w:val="02E75267"/>
    <w:rsid w:val="03053626"/>
    <w:rsid w:val="03CE717F"/>
    <w:rsid w:val="03E90C95"/>
    <w:rsid w:val="04142ADF"/>
    <w:rsid w:val="04C40B75"/>
    <w:rsid w:val="050D3479"/>
    <w:rsid w:val="05A46503"/>
    <w:rsid w:val="05D10254"/>
    <w:rsid w:val="05D533AC"/>
    <w:rsid w:val="05F17B88"/>
    <w:rsid w:val="06FF1F3E"/>
    <w:rsid w:val="07C826A0"/>
    <w:rsid w:val="08053688"/>
    <w:rsid w:val="088876D4"/>
    <w:rsid w:val="096F7836"/>
    <w:rsid w:val="09EF0092"/>
    <w:rsid w:val="0A476790"/>
    <w:rsid w:val="0A7D2521"/>
    <w:rsid w:val="0B3F2E82"/>
    <w:rsid w:val="0B5A3394"/>
    <w:rsid w:val="0C647247"/>
    <w:rsid w:val="0D152DFB"/>
    <w:rsid w:val="0D89018B"/>
    <w:rsid w:val="0DCF5F64"/>
    <w:rsid w:val="0E097F29"/>
    <w:rsid w:val="0E2B2E64"/>
    <w:rsid w:val="10A6469C"/>
    <w:rsid w:val="10F16729"/>
    <w:rsid w:val="117C4B42"/>
    <w:rsid w:val="11931C65"/>
    <w:rsid w:val="12B56D47"/>
    <w:rsid w:val="131F36E0"/>
    <w:rsid w:val="135F4F1E"/>
    <w:rsid w:val="150A439D"/>
    <w:rsid w:val="171D7D93"/>
    <w:rsid w:val="17A95248"/>
    <w:rsid w:val="17CB414A"/>
    <w:rsid w:val="18047D02"/>
    <w:rsid w:val="182737A1"/>
    <w:rsid w:val="18A23BEF"/>
    <w:rsid w:val="1915752F"/>
    <w:rsid w:val="19D26D93"/>
    <w:rsid w:val="1AA9509E"/>
    <w:rsid w:val="1AA97869"/>
    <w:rsid w:val="1AD3303C"/>
    <w:rsid w:val="1B2C2467"/>
    <w:rsid w:val="1B5D6CB0"/>
    <w:rsid w:val="1BA56DC1"/>
    <w:rsid w:val="1C2D7107"/>
    <w:rsid w:val="1CDF1235"/>
    <w:rsid w:val="1D0A100E"/>
    <w:rsid w:val="1DF62F17"/>
    <w:rsid w:val="1E2C588B"/>
    <w:rsid w:val="1ED20A6C"/>
    <w:rsid w:val="1EDA387F"/>
    <w:rsid w:val="1EF67FC5"/>
    <w:rsid w:val="1F2518E4"/>
    <w:rsid w:val="1F6B5147"/>
    <w:rsid w:val="1FCC4E39"/>
    <w:rsid w:val="2085217F"/>
    <w:rsid w:val="20BA1445"/>
    <w:rsid w:val="20DE7358"/>
    <w:rsid w:val="20ED030A"/>
    <w:rsid w:val="228864AF"/>
    <w:rsid w:val="22CC631B"/>
    <w:rsid w:val="22E6283D"/>
    <w:rsid w:val="232954D1"/>
    <w:rsid w:val="234D3C95"/>
    <w:rsid w:val="26AF7DF1"/>
    <w:rsid w:val="26D57E5F"/>
    <w:rsid w:val="275076A3"/>
    <w:rsid w:val="279C2BDE"/>
    <w:rsid w:val="282500B6"/>
    <w:rsid w:val="28272954"/>
    <w:rsid w:val="289E6138"/>
    <w:rsid w:val="2A9F3252"/>
    <w:rsid w:val="2ABE2C41"/>
    <w:rsid w:val="2B291CE7"/>
    <w:rsid w:val="2B811FD6"/>
    <w:rsid w:val="2C5D2C42"/>
    <w:rsid w:val="2CC20414"/>
    <w:rsid w:val="2CE301C7"/>
    <w:rsid w:val="2D1251DA"/>
    <w:rsid w:val="2D2C59C6"/>
    <w:rsid w:val="2D8C60E2"/>
    <w:rsid w:val="2E2E04F4"/>
    <w:rsid w:val="2E60183F"/>
    <w:rsid w:val="2FB52537"/>
    <w:rsid w:val="2FD23A79"/>
    <w:rsid w:val="30285B97"/>
    <w:rsid w:val="309B65D4"/>
    <w:rsid w:val="31021FA6"/>
    <w:rsid w:val="311F3C00"/>
    <w:rsid w:val="324C38F7"/>
    <w:rsid w:val="32925DC9"/>
    <w:rsid w:val="32B9531F"/>
    <w:rsid w:val="32BD2F34"/>
    <w:rsid w:val="32FB7C2F"/>
    <w:rsid w:val="34654DF5"/>
    <w:rsid w:val="34E31F62"/>
    <w:rsid w:val="35EE66BC"/>
    <w:rsid w:val="36263020"/>
    <w:rsid w:val="37E00570"/>
    <w:rsid w:val="380B31AF"/>
    <w:rsid w:val="390F4E3E"/>
    <w:rsid w:val="39FD0AC5"/>
    <w:rsid w:val="3A2D5F55"/>
    <w:rsid w:val="3A397C84"/>
    <w:rsid w:val="3A704481"/>
    <w:rsid w:val="3ABE0451"/>
    <w:rsid w:val="3BE455A6"/>
    <w:rsid w:val="3C7F2389"/>
    <w:rsid w:val="3EBB65B5"/>
    <w:rsid w:val="3EED738A"/>
    <w:rsid w:val="3F773F76"/>
    <w:rsid w:val="3FC15367"/>
    <w:rsid w:val="3FC609D8"/>
    <w:rsid w:val="40305517"/>
    <w:rsid w:val="405745FA"/>
    <w:rsid w:val="40872785"/>
    <w:rsid w:val="40992A4B"/>
    <w:rsid w:val="41730FF8"/>
    <w:rsid w:val="430D173C"/>
    <w:rsid w:val="43F202E7"/>
    <w:rsid w:val="442F3338"/>
    <w:rsid w:val="44453DDE"/>
    <w:rsid w:val="445821DF"/>
    <w:rsid w:val="45CD4445"/>
    <w:rsid w:val="466C5178"/>
    <w:rsid w:val="46713E24"/>
    <w:rsid w:val="477A08AD"/>
    <w:rsid w:val="47F7797E"/>
    <w:rsid w:val="485E624C"/>
    <w:rsid w:val="48843F35"/>
    <w:rsid w:val="48BF7991"/>
    <w:rsid w:val="49123756"/>
    <w:rsid w:val="49191580"/>
    <w:rsid w:val="49F713F7"/>
    <w:rsid w:val="49F727FC"/>
    <w:rsid w:val="4A051EC9"/>
    <w:rsid w:val="4A8D3B83"/>
    <w:rsid w:val="4B8056D2"/>
    <w:rsid w:val="4B8D6CF2"/>
    <w:rsid w:val="4BAB6F72"/>
    <w:rsid w:val="4BD07C32"/>
    <w:rsid w:val="4C0E11E0"/>
    <w:rsid w:val="4CB42E9C"/>
    <w:rsid w:val="4CF14003"/>
    <w:rsid w:val="4CF14333"/>
    <w:rsid w:val="4D27225D"/>
    <w:rsid w:val="4D301D44"/>
    <w:rsid w:val="4D571CDE"/>
    <w:rsid w:val="4D7B6396"/>
    <w:rsid w:val="4DC63704"/>
    <w:rsid w:val="4FDB6016"/>
    <w:rsid w:val="50814B0C"/>
    <w:rsid w:val="50AD0394"/>
    <w:rsid w:val="50E32F83"/>
    <w:rsid w:val="50E66688"/>
    <w:rsid w:val="51DA4268"/>
    <w:rsid w:val="525301C8"/>
    <w:rsid w:val="52673763"/>
    <w:rsid w:val="527E4FA1"/>
    <w:rsid w:val="52E76460"/>
    <w:rsid w:val="53581CDF"/>
    <w:rsid w:val="542303E8"/>
    <w:rsid w:val="559A3BA1"/>
    <w:rsid w:val="55C7196D"/>
    <w:rsid w:val="56246DB4"/>
    <w:rsid w:val="567D0B79"/>
    <w:rsid w:val="56C21314"/>
    <w:rsid w:val="578640F5"/>
    <w:rsid w:val="589A1208"/>
    <w:rsid w:val="58DE6F8A"/>
    <w:rsid w:val="59076194"/>
    <w:rsid w:val="5B4712B9"/>
    <w:rsid w:val="5B966421"/>
    <w:rsid w:val="5E8541E0"/>
    <w:rsid w:val="5ECB34C2"/>
    <w:rsid w:val="5EE462C7"/>
    <w:rsid w:val="5F490A4D"/>
    <w:rsid w:val="601D2934"/>
    <w:rsid w:val="60D22D45"/>
    <w:rsid w:val="6182580E"/>
    <w:rsid w:val="6194536F"/>
    <w:rsid w:val="619517BF"/>
    <w:rsid w:val="61E84D77"/>
    <w:rsid w:val="62350D89"/>
    <w:rsid w:val="629038A5"/>
    <w:rsid w:val="63332492"/>
    <w:rsid w:val="6359705E"/>
    <w:rsid w:val="63A02257"/>
    <w:rsid w:val="63F735D5"/>
    <w:rsid w:val="6509022D"/>
    <w:rsid w:val="65EE64C6"/>
    <w:rsid w:val="66EB7C01"/>
    <w:rsid w:val="67902DFD"/>
    <w:rsid w:val="68764109"/>
    <w:rsid w:val="68BC1457"/>
    <w:rsid w:val="68F81C68"/>
    <w:rsid w:val="68F93166"/>
    <w:rsid w:val="692A34CF"/>
    <w:rsid w:val="69515CF9"/>
    <w:rsid w:val="69645F1D"/>
    <w:rsid w:val="6A43491A"/>
    <w:rsid w:val="6B786E8A"/>
    <w:rsid w:val="6D535020"/>
    <w:rsid w:val="6DC7318E"/>
    <w:rsid w:val="70276E26"/>
    <w:rsid w:val="70802BE8"/>
    <w:rsid w:val="70CE0FA6"/>
    <w:rsid w:val="70F035AC"/>
    <w:rsid w:val="7117073A"/>
    <w:rsid w:val="711856FD"/>
    <w:rsid w:val="71D5205C"/>
    <w:rsid w:val="736D1EA1"/>
    <w:rsid w:val="73885205"/>
    <w:rsid w:val="747361A0"/>
    <w:rsid w:val="75FE43BB"/>
    <w:rsid w:val="76082678"/>
    <w:rsid w:val="760F5249"/>
    <w:rsid w:val="761348B1"/>
    <w:rsid w:val="786945CD"/>
    <w:rsid w:val="78A341DF"/>
    <w:rsid w:val="79030655"/>
    <w:rsid w:val="7A8905D9"/>
    <w:rsid w:val="7B3D5F4F"/>
    <w:rsid w:val="7B5C79A1"/>
    <w:rsid w:val="7BE16C50"/>
    <w:rsid w:val="7C825308"/>
    <w:rsid w:val="7CA45F95"/>
    <w:rsid w:val="7DBE362A"/>
    <w:rsid w:val="7DD155BD"/>
    <w:rsid w:val="7E097CCE"/>
    <w:rsid w:val="7E53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2018-08-28T06:18:00Z</dcterms:created>
  <dc:creator>1</dc:creator>
  <cp:lastModifiedBy>MXF</cp:lastModifiedBy>
  <dcterms:modified xsi:type="dcterms:W3CDTF">2019-06-20T13:51:31Z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2052-11.1.0.8763</vt:lpwstr>
  </property>
  <property fmtid="{D5CDD505-2E9C-101B-9397-08002B2CF9AE}" pid="3" name="KSORubyTemplateID" linkTarget="0">
    <vt:lpwstr>4</vt:lpwstr>
  </property>
</Properties>
</file>