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60AA1" w:rsidRDefault="008A5DDA" w:rsidP="00460AA1">
      <w:pPr>
        <w:widowControl/>
        <w:snapToGrid w:val="0"/>
        <w:jc w:val="left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2C84E2E" wp14:editId="596BFAB3">
            <wp:simplePos x="0" y="0"/>
            <wp:positionH relativeFrom="margin">
              <wp:posOffset>-525145</wp:posOffset>
            </wp:positionH>
            <wp:positionV relativeFrom="margin">
              <wp:posOffset>-514985</wp:posOffset>
            </wp:positionV>
            <wp:extent cx="7595870" cy="10761345"/>
            <wp:effectExtent l="0" t="0" r="508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6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7D8384" wp14:editId="502B2B4E">
                <wp:simplePos x="0" y="0"/>
                <wp:positionH relativeFrom="margin">
                  <wp:posOffset>2305050</wp:posOffset>
                </wp:positionH>
                <wp:positionV relativeFrom="paragraph">
                  <wp:posOffset>4905375</wp:posOffset>
                </wp:positionV>
                <wp:extent cx="3203575" cy="1143000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snapToGrid w:val="0"/>
                              <w:spacing w:line="70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pacing w:val="6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pacing w:val="60"/>
                                <w:sz w:val="48"/>
                                <w:szCs w:val="52"/>
                              </w:rPr>
                              <w:t>蓝方芳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70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2"/>
                              </w:rPr>
                              <w:t>求职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2"/>
                              </w:rPr>
                              <w:t>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2"/>
                              </w:rPr>
                              <w:t>中小政治老师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181.5pt;margin-top:386.25pt;width:252.25pt;height:90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" filled="f" stroked="f" strokeweight=".5pt">
                <v:textbox style="mso-fit-shape-to-text:t">
                  <w:txbxContent>
                    <w:p w:rsidR="00F53FEA" w:rsidRDefault="008A5DDA">
                      <w:pPr>
                        <w:snapToGrid w:val="0"/>
                        <w:spacing w:line="70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  <w:spacing w:val="60"/>
                          <w:sz w:val="48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pacing w:val="60"/>
                          <w:sz w:val="48"/>
                          <w:szCs w:val="52"/>
                        </w:rPr>
                        <w:t>蓝方芳</w:t>
                      </w:r>
                    </w:p>
                    <w:p w:rsidR="00F53FEA" w:rsidRDefault="008A5DDA">
                      <w:pPr>
                        <w:snapToGrid w:val="0"/>
                        <w:spacing w:line="70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2"/>
                        </w:rPr>
                        <w:t>求职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2"/>
                        </w:rPr>
                        <w:t>意向：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2"/>
                        </w:rPr>
                        <w:t>中小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2"/>
                        </w:rPr>
                        <w:t>政治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2"/>
                        </w:rPr>
                        <w:t>老师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292CB3" wp14:editId="7DA48EF0">
                <wp:simplePos x="0" y="0"/>
                <wp:positionH relativeFrom="column">
                  <wp:posOffset>2468880</wp:posOffset>
                </wp:positionH>
                <wp:positionV relativeFrom="paragraph">
                  <wp:posOffset>6490970</wp:posOffset>
                </wp:positionV>
                <wp:extent cx="197485" cy="197485"/>
                <wp:effectExtent l="0" t="0" r="0" b="0"/>
                <wp:wrapNone/>
                <wp:docPr id="109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T0" fmla="*/ 256 w 512"/>
                            <a:gd name="T1" fmla="*/ 0 h 512"/>
                            <a:gd name="T2" fmla="*/ 0 w 512"/>
                            <a:gd name="T3" fmla="*/ 256 h 512"/>
                            <a:gd name="T4" fmla="*/ 256 w 512"/>
                            <a:gd name="T5" fmla="*/ 512 h 512"/>
                            <a:gd name="T6" fmla="*/ 512 w 512"/>
                            <a:gd name="T7" fmla="*/ 256 h 512"/>
                            <a:gd name="T8" fmla="*/ 256 w 512"/>
                            <a:gd name="T9" fmla="*/ 0 h 512"/>
                            <a:gd name="T10" fmla="*/ 402 w 512"/>
                            <a:gd name="T11" fmla="*/ 355 h 512"/>
                            <a:gd name="T12" fmla="*/ 365 w 512"/>
                            <a:gd name="T13" fmla="*/ 373 h 512"/>
                            <a:gd name="T14" fmla="*/ 146 w 512"/>
                            <a:gd name="T15" fmla="*/ 373 h 512"/>
                            <a:gd name="T16" fmla="*/ 110 w 512"/>
                            <a:gd name="T17" fmla="*/ 355 h 512"/>
                            <a:gd name="T18" fmla="*/ 110 w 512"/>
                            <a:gd name="T19" fmla="*/ 202 h 512"/>
                            <a:gd name="T20" fmla="*/ 256 w 512"/>
                            <a:gd name="T21" fmla="*/ 293 h 512"/>
                            <a:gd name="T22" fmla="*/ 402 w 512"/>
                            <a:gd name="T23" fmla="*/ 202 h 512"/>
                            <a:gd name="T24" fmla="*/ 402 w 512"/>
                            <a:gd name="T25" fmla="*/ 355 h 512"/>
                            <a:gd name="T26" fmla="*/ 402 w 512"/>
                            <a:gd name="T27" fmla="*/ 170 h 512"/>
                            <a:gd name="T28" fmla="*/ 256 w 512"/>
                            <a:gd name="T29" fmla="*/ 272 h 512"/>
                            <a:gd name="T30" fmla="*/ 110 w 512"/>
                            <a:gd name="T31" fmla="*/ 170 h 512"/>
                            <a:gd name="T32" fmla="*/ 110 w 512"/>
                            <a:gd name="T33" fmla="*/ 165 h 512"/>
                            <a:gd name="T34" fmla="*/ 147 w 512"/>
                            <a:gd name="T35" fmla="*/ 139 h 512"/>
                            <a:gd name="T36" fmla="*/ 366 w 512"/>
                            <a:gd name="T37" fmla="*/ 139 h 512"/>
                            <a:gd name="T38" fmla="*/ 402 w 512"/>
                            <a:gd name="T39" fmla="*/ 165 h 512"/>
                            <a:gd name="T40" fmla="*/ 402 w 512"/>
                            <a:gd name="T41" fmla="*/ 170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256" y="0"/>
                              </a:moveTo>
                              <a:cubicBezTo>
                                <a:pt x="115" y="0"/>
                                <a:pt x="0" y="115"/>
                                <a:pt x="0" y="256"/>
                              </a:cubicBezTo>
                              <a:cubicBezTo>
                                <a:pt x="0" y="397"/>
                                <a:pt x="115" y="512"/>
                                <a:pt x="256" y="512"/>
                              </a:cubicBezTo>
                              <a:cubicBezTo>
                                <a:pt x="397" y="512"/>
                                <a:pt x="512" y="397"/>
                                <a:pt x="512" y="256"/>
                              </a:cubicBezTo>
                              <a:cubicBezTo>
                                <a:pt x="512" y="115"/>
                                <a:pt x="397" y="0"/>
                                <a:pt x="256" y="0"/>
                              </a:cubicBezTo>
                              <a:close/>
                              <a:moveTo>
                                <a:pt x="402" y="355"/>
                              </a:moveTo>
                              <a:cubicBezTo>
                                <a:pt x="402" y="355"/>
                                <a:pt x="387" y="373"/>
                                <a:pt x="365" y="373"/>
                              </a:cubicBezTo>
                              <a:cubicBezTo>
                                <a:pt x="146" y="373"/>
                                <a:pt x="146" y="373"/>
                                <a:pt x="146" y="373"/>
                              </a:cubicBezTo>
                              <a:cubicBezTo>
                                <a:pt x="124" y="373"/>
                                <a:pt x="110" y="355"/>
                                <a:pt x="110" y="355"/>
                              </a:cubicBezTo>
                              <a:cubicBezTo>
                                <a:pt x="110" y="202"/>
                                <a:pt x="110" y="202"/>
                                <a:pt x="110" y="202"/>
                              </a:cubicBezTo>
                              <a:cubicBezTo>
                                <a:pt x="110" y="202"/>
                                <a:pt x="214" y="293"/>
                                <a:pt x="256" y="293"/>
                              </a:cubicBezTo>
                              <a:cubicBezTo>
                                <a:pt x="298" y="293"/>
                                <a:pt x="402" y="202"/>
                                <a:pt x="402" y="202"/>
                              </a:cubicBezTo>
                              <a:lnTo>
                                <a:pt x="402" y="355"/>
                              </a:lnTo>
                              <a:close/>
                              <a:moveTo>
                                <a:pt x="402" y="170"/>
                              </a:moveTo>
                              <a:cubicBezTo>
                                <a:pt x="402" y="170"/>
                                <a:pt x="279" y="272"/>
                                <a:pt x="256" y="272"/>
                              </a:cubicBezTo>
                              <a:cubicBezTo>
                                <a:pt x="233" y="272"/>
                                <a:pt x="110" y="170"/>
                                <a:pt x="110" y="170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51"/>
                                <a:pt x="132" y="139"/>
                                <a:pt x="147" y="139"/>
                              </a:cubicBezTo>
                              <a:cubicBezTo>
                                <a:pt x="366" y="139"/>
                                <a:pt x="366" y="139"/>
                                <a:pt x="366" y="139"/>
                              </a:cubicBezTo>
                              <a:cubicBezTo>
                                <a:pt x="380" y="139"/>
                                <a:pt x="402" y="151"/>
                                <a:pt x="402" y="165"/>
                              </a:cubicBezTo>
                              <a:cubicBezTo>
                                <a:pt x="402" y="170"/>
                                <a:pt x="402" y="170"/>
                                <a:pt x="40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93" o:spid="_x0000_s1026" o:spt="100" style="position:absolute;left:0pt;margin-left:194.4pt;margin-top:511.1pt;height:15.55pt;width:15.55pt;z-index:251714560;mso-width-relative:page;mso-height-relative:page;" fillcolor="#A6A6A6 [2092]" filled="t" stroked="f" coordsize="512,512" o:gfxdata="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" path="m256,0c115,0,0,115,0,256c0,397,115,512,256,512c397,512,512,397,512,256c512,115,397,0,256,0xm402,355c402,355,387,373,365,373c146,373,146,373,146,373c124,373,110,355,110,355c110,202,110,202,110,202c110,202,214,293,256,293c298,293,402,202,402,202l402,355xm402,170c402,170,279,272,256,272c233,272,110,170,110,170c110,165,110,165,110,165c110,151,132,139,147,139c366,139,366,139,366,139c380,139,402,151,402,165c402,170,402,170,402,170xe">
                <v:path o:connectlocs="98742,0;0,98742;98742,197485;197485,98742;98742,0;155056,136928;140785,143870;56314,143870;42428,136928;42428,77914;98742,113013;155056,77914;155056,136928;155056,65571;98742,104913;42428,65571;42428,63642;56699,53614;141170,53614;155056,63642;155056,65571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0C8B12" wp14:editId="553FEB02">
                <wp:simplePos x="0" y="0"/>
                <wp:positionH relativeFrom="column">
                  <wp:posOffset>2478405</wp:posOffset>
                </wp:positionH>
                <wp:positionV relativeFrom="paragraph">
                  <wp:posOffset>6144260</wp:posOffset>
                </wp:positionV>
                <wp:extent cx="197485" cy="197485"/>
                <wp:effectExtent l="0" t="0" r="0" b="0"/>
                <wp:wrapNone/>
                <wp:docPr id="81" name="Freefor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T0" fmla="*/ 256 w 512"/>
                            <a:gd name="T1" fmla="*/ 189 h 512"/>
                            <a:gd name="T2" fmla="*/ 191 w 512"/>
                            <a:gd name="T3" fmla="*/ 253 h 512"/>
                            <a:gd name="T4" fmla="*/ 191 w 512"/>
                            <a:gd name="T5" fmla="*/ 254 h 512"/>
                            <a:gd name="T6" fmla="*/ 256 w 512"/>
                            <a:gd name="T7" fmla="*/ 318 h 512"/>
                            <a:gd name="T8" fmla="*/ 320 w 512"/>
                            <a:gd name="T9" fmla="*/ 254 h 512"/>
                            <a:gd name="T10" fmla="*/ 320 w 512"/>
                            <a:gd name="T11" fmla="*/ 254 h 512"/>
                            <a:gd name="T12" fmla="*/ 256 w 512"/>
                            <a:gd name="T13" fmla="*/ 189 h 512"/>
                            <a:gd name="T14" fmla="*/ 256 w 512"/>
                            <a:gd name="T15" fmla="*/ 0 h 512"/>
                            <a:gd name="T16" fmla="*/ 0 w 512"/>
                            <a:gd name="T17" fmla="*/ 256 h 512"/>
                            <a:gd name="T18" fmla="*/ 256 w 512"/>
                            <a:gd name="T19" fmla="*/ 512 h 512"/>
                            <a:gd name="T20" fmla="*/ 512 w 512"/>
                            <a:gd name="T21" fmla="*/ 256 h 512"/>
                            <a:gd name="T22" fmla="*/ 256 w 512"/>
                            <a:gd name="T23" fmla="*/ 0 h 512"/>
                            <a:gd name="T24" fmla="*/ 256 w 512"/>
                            <a:gd name="T25" fmla="*/ 394 h 512"/>
                            <a:gd name="T26" fmla="*/ 115 w 512"/>
                            <a:gd name="T27" fmla="*/ 342 h 512"/>
                            <a:gd name="T28" fmla="*/ 256 w 512"/>
                            <a:gd name="T29" fmla="*/ 165 h 512"/>
                            <a:gd name="T30" fmla="*/ 402 w 512"/>
                            <a:gd name="T31" fmla="*/ 341 h 512"/>
                            <a:gd name="T32" fmla="*/ 256 w 512"/>
                            <a:gd name="T33" fmla="*/ 394 h 512"/>
                            <a:gd name="T34" fmla="*/ 381 w 512"/>
                            <a:gd name="T35" fmla="*/ 231 h 512"/>
                            <a:gd name="T36" fmla="*/ 256 w 512"/>
                            <a:gd name="T37" fmla="*/ 153 h 512"/>
                            <a:gd name="T38" fmla="*/ 256 w 512"/>
                            <a:gd name="T39" fmla="*/ 153 h 512"/>
                            <a:gd name="T40" fmla="*/ 131 w 512"/>
                            <a:gd name="T41" fmla="*/ 231 h 512"/>
                            <a:gd name="T42" fmla="*/ 88 w 512"/>
                            <a:gd name="T43" fmla="*/ 192 h 512"/>
                            <a:gd name="T44" fmla="*/ 256 w 512"/>
                            <a:gd name="T45" fmla="*/ 118 h 512"/>
                            <a:gd name="T46" fmla="*/ 256 w 512"/>
                            <a:gd name="T47" fmla="*/ 117 h 512"/>
                            <a:gd name="T48" fmla="*/ 423 w 512"/>
                            <a:gd name="T49" fmla="*/ 192 h 512"/>
                            <a:gd name="T50" fmla="*/ 381 w 512"/>
                            <a:gd name="T51" fmla="*/ 231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256" y="189"/>
                              </a:moveTo>
                              <a:cubicBezTo>
                                <a:pt x="220" y="189"/>
                                <a:pt x="192" y="218"/>
                                <a:pt x="191" y="253"/>
                              </a:cubicBezTo>
                              <a:cubicBezTo>
                                <a:pt x="191" y="254"/>
                                <a:pt x="191" y="254"/>
                                <a:pt x="191" y="254"/>
                              </a:cubicBezTo>
                              <a:cubicBezTo>
                                <a:pt x="191" y="289"/>
                                <a:pt x="220" y="318"/>
                                <a:pt x="256" y="318"/>
                              </a:cubicBezTo>
                              <a:cubicBezTo>
                                <a:pt x="291" y="318"/>
                                <a:pt x="320" y="289"/>
                                <a:pt x="320" y="254"/>
                              </a:cubicBezTo>
                              <a:cubicBezTo>
                                <a:pt x="320" y="254"/>
                                <a:pt x="320" y="254"/>
                                <a:pt x="320" y="254"/>
                              </a:cubicBezTo>
                              <a:cubicBezTo>
                                <a:pt x="320" y="218"/>
                                <a:pt x="292" y="189"/>
                                <a:pt x="256" y="189"/>
                              </a:cubicBezTo>
                              <a:close/>
                              <a:moveTo>
                                <a:pt x="256" y="0"/>
                              </a:moveTo>
                              <a:cubicBezTo>
                                <a:pt x="115" y="0"/>
                                <a:pt x="0" y="115"/>
                                <a:pt x="0" y="256"/>
                              </a:cubicBezTo>
                              <a:cubicBezTo>
                                <a:pt x="0" y="397"/>
                                <a:pt x="115" y="512"/>
                                <a:pt x="256" y="512"/>
                              </a:cubicBezTo>
                              <a:cubicBezTo>
                                <a:pt x="397" y="512"/>
                                <a:pt x="512" y="397"/>
                                <a:pt x="512" y="256"/>
                              </a:cubicBezTo>
                              <a:cubicBezTo>
                                <a:pt x="512" y="115"/>
                                <a:pt x="397" y="0"/>
                                <a:pt x="256" y="0"/>
                              </a:cubicBezTo>
                              <a:close/>
                              <a:moveTo>
                                <a:pt x="256" y="394"/>
                              </a:moveTo>
                              <a:cubicBezTo>
                                <a:pt x="150" y="394"/>
                                <a:pt x="115" y="398"/>
                                <a:pt x="115" y="342"/>
                              </a:cubicBezTo>
                              <a:cubicBezTo>
                                <a:pt x="115" y="242"/>
                                <a:pt x="202" y="165"/>
                                <a:pt x="256" y="165"/>
                              </a:cubicBezTo>
                              <a:cubicBezTo>
                                <a:pt x="326" y="165"/>
                                <a:pt x="402" y="278"/>
                                <a:pt x="402" y="341"/>
                              </a:cubicBezTo>
                              <a:cubicBezTo>
                                <a:pt x="402" y="403"/>
                                <a:pt x="362" y="394"/>
                                <a:pt x="256" y="394"/>
                              </a:cubicBezTo>
                              <a:close/>
                              <a:moveTo>
                                <a:pt x="381" y="231"/>
                              </a:moveTo>
                              <a:cubicBezTo>
                                <a:pt x="362" y="205"/>
                                <a:pt x="314" y="153"/>
                                <a:pt x="256" y="153"/>
                              </a:cubicBezTo>
                              <a:cubicBezTo>
                                <a:pt x="256" y="153"/>
                                <a:pt x="256" y="153"/>
                                <a:pt x="256" y="153"/>
                              </a:cubicBezTo>
                              <a:cubicBezTo>
                                <a:pt x="197" y="153"/>
                                <a:pt x="150" y="205"/>
                                <a:pt x="131" y="231"/>
                              </a:cubicBezTo>
                              <a:cubicBezTo>
                                <a:pt x="112" y="256"/>
                                <a:pt x="67" y="242"/>
                                <a:pt x="88" y="192"/>
                              </a:cubicBezTo>
                              <a:cubicBezTo>
                                <a:pt x="135" y="114"/>
                                <a:pt x="256" y="118"/>
                                <a:pt x="256" y="118"/>
                              </a:cubicBezTo>
                              <a:cubicBezTo>
                                <a:pt x="256" y="117"/>
                                <a:pt x="256" y="117"/>
                                <a:pt x="256" y="117"/>
                              </a:cubicBezTo>
                              <a:cubicBezTo>
                                <a:pt x="256" y="117"/>
                                <a:pt x="377" y="113"/>
                                <a:pt x="423" y="192"/>
                              </a:cubicBezTo>
                              <a:cubicBezTo>
                                <a:pt x="444" y="242"/>
                                <a:pt x="399" y="256"/>
                                <a:pt x="38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65" o:spid="_x0000_s1026" o:spt="100" style="position:absolute;left:0pt;margin-left:195.15pt;margin-top:483.8pt;height:15.55pt;width:15.55pt;z-index:251713536;mso-width-relative:page;mso-height-relative:page;" fillcolor="#A6A6A6 [2092]" filled="t" stroked="f" coordsize="512,512" o:gfxdata="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j7EeNsA&#10;AAALAQAADwAAAAAAAAABACAAAAAiAAAAZHJzL2Rvd25yZXYueG1sUEsBAhQAFAAAAAgAh07iQB5P&#10;a5MeBgAADRoAAA4AAAAAAAAAAQAgAAAAKgEAAGRycy9lMm9Eb2MueG1sUEsFBgAAAAAGAAYAWQEA&#10;ALoJAAAAAA==&#10;" path="m256,189c220,189,192,218,191,253c191,254,191,254,191,254c191,289,220,318,256,318c291,318,320,289,320,254c320,254,320,254,320,254c320,218,292,189,256,189xm256,0c115,0,0,115,0,256c0,397,115,512,256,512c397,512,512,397,512,256c512,115,397,0,256,0xm256,394c150,394,115,398,115,342c115,242,202,165,256,165c326,165,402,278,402,341c402,403,362,394,256,394xm381,231c362,205,314,153,256,153c256,153,256,153,256,153c197,153,150,205,131,231c112,256,67,242,88,192c135,114,256,118,256,118c256,117,256,117,256,117c256,117,377,113,423,192c444,242,399,256,381,231xe">
                <v:path o:connectlocs="98742,72899;73671,97585;73671,97971;98742,122656;123428,97971;123428,97971;98742,72899;98742,0;0,98742;98742,197485;197485,98742;98742,0;98742,151970;44356,131913;98742,63642;155056,131528;98742,151970;146956,89099;98742,59014;98742,59014;50528,89099;33942,74056;98742,45514;98742,45128;163156,74056;146956,89099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2791C8" wp14:editId="59106844">
                <wp:simplePos x="0" y="0"/>
                <wp:positionH relativeFrom="column">
                  <wp:posOffset>2787650</wp:posOffset>
                </wp:positionH>
                <wp:positionV relativeFrom="paragraph">
                  <wp:posOffset>5972175</wp:posOffset>
                </wp:positionV>
                <wp:extent cx="2483485" cy="1019810"/>
                <wp:effectExtent l="0" t="0" r="0" b="25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snapToGrid w:val="0"/>
                              <w:spacing w:beforeLines="50" w:before="156" w:line="38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</w:rPr>
                              <w:t>5078522552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beforeLines="50" w:before="156" w:line="38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</w:rPr>
                              <w:t>1730812190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</w:rPr>
                              <w:t>@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</w:rPr>
                              <w:t>qq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7" type="#_x0000_t202" style="position:absolute;margin-left:219.5pt;margin-top:470.25pt;width:195.55pt;height:8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" filled="f" stroked="f" strokeweight=".5pt">
                <v:textbox style="mso-fit-shape-to-text:t">
                  <w:txbxContent>
                    <w:p w:rsidR="00F53FEA" w:rsidRDefault="008A5DDA">
                      <w:pPr>
                        <w:snapToGrid w:val="0"/>
                        <w:spacing w:beforeLines="50" w:before="156" w:line="38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</w:rPr>
                        <w:t>1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</w:rPr>
                        <w:t>5078522552</w:t>
                      </w:r>
                    </w:p>
                    <w:p w:rsidR="00F53FEA" w:rsidRDefault="008A5DDA">
                      <w:pPr>
                        <w:snapToGrid w:val="0"/>
                        <w:spacing w:beforeLines="50" w:before="156" w:line="38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</w:rPr>
                        <w:t>1730812190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</w:rPr>
                        <w:t>@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</w:rPr>
                        <w:t>qq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10464" behindDoc="0" locked="0" layoutInCell="1" allowOverlap="1" wp14:anchorId="657CE4E6" wp14:editId="0366307D">
            <wp:simplePos x="0" y="0"/>
            <wp:positionH relativeFrom="margin">
              <wp:posOffset>1238250</wp:posOffset>
            </wp:positionH>
            <wp:positionV relativeFrom="paragraph">
              <wp:posOffset>2895600</wp:posOffset>
            </wp:positionV>
            <wp:extent cx="3644900" cy="143954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92282F" wp14:editId="301C4D25">
                <wp:simplePos x="0" y="0"/>
                <wp:positionH relativeFrom="column">
                  <wp:posOffset>-28575</wp:posOffset>
                </wp:positionH>
                <wp:positionV relativeFrom="paragraph">
                  <wp:posOffset>8508365</wp:posOffset>
                </wp:positionV>
                <wp:extent cx="6619875" cy="326390"/>
                <wp:effectExtent l="0" t="0" r="9525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26390"/>
                          <a:chOff x="0" y="0"/>
                          <a:chExt cx="6620571" cy="326390"/>
                        </a:xfrm>
                      </wpg:grpSpPr>
                      <wps:wsp>
                        <wps:cNvPr id="23" name="文本框 23"/>
                        <wps:cNvSpPr txBox="1"/>
                        <wps:spPr>
                          <a:xfrm>
                            <a:off x="342900" y="0"/>
                            <a:ext cx="1047666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FEA" w:rsidRDefault="008A5DDA"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4" name="直接连接符 24"/>
                        <wps:cNvCnPr/>
                        <wps:spPr>
                          <a:xfrm>
                            <a:off x="1400175" y="171450"/>
                            <a:ext cx="522039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矩形 30"/>
                        <wps:cNvSpPr/>
                        <wps:spPr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57150" y="85725"/>
                            <a:ext cx="180000" cy="178744"/>
                          </a:xfrm>
                          <a:custGeom>
                            <a:avLst/>
                            <a:gdLst>
                              <a:gd name="T0" fmla="*/ 374 w 427"/>
                              <a:gd name="T1" fmla="*/ 184 h 424"/>
                              <a:gd name="T2" fmla="*/ 363 w 427"/>
                              <a:gd name="T3" fmla="*/ 196 h 424"/>
                              <a:gd name="T4" fmla="*/ 363 w 427"/>
                              <a:gd name="T5" fmla="*/ 369 h 424"/>
                              <a:gd name="T6" fmla="*/ 331 w 427"/>
                              <a:gd name="T7" fmla="*/ 401 h 424"/>
                              <a:gd name="T8" fmla="*/ 61 w 427"/>
                              <a:gd name="T9" fmla="*/ 401 h 424"/>
                              <a:gd name="T10" fmla="*/ 36 w 427"/>
                              <a:gd name="T11" fmla="*/ 391 h 424"/>
                              <a:gd name="T12" fmla="*/ 23 w 427"/>
                              <a:gd name="T13" fmla="*/ 368 h 424"/>
                              <a:gd name="T14" fmla="*/ 23 w 427"/>
                              <a:gd name="T15" fmla="*/ 97 h 424"/>
                              <a:gd name="T16" fmla="*/ 36 w 427"/>
                              <a:gd name="T17" fmla="*/ 72 h 424"/>
                              <a:gd name="T18" fmla="*/ 62 w 427"/>
                              <a:gd name="T19" fmla="*/ 61 h 424"/>
                              <a:gd name="T20" fmla="*/ 207 w 427"/>
                              <a:gd name="T21" fmla="*/ 61 h 424"/>
                              <a:gd name="T22" fmla="*/ 219 w 427"/>
                              <a:gd name="T23" fmla="*/ 49 h 424"/>
                              <a:gd name="T24" fmla="*/ 207 w 427"/>
                              <a:gd name="T25" fmla="*/ 38 h 424"/>
                              <a:gd name="T26" fmla="*/ 62 w 427"/>
                              <a:gd name="T27" fmla="*/ 38 h 424"/>
                              <a:gd name="T28" fmla="*/ 0 w 427"/>
                              <a:gd name="T29" fmla="*/ 97 h 424"/>
                              <a:gd name="T30" fmla="*/ 0 w 427"/>
                              <a:gd name="T31" fmla="*/ 368 h 424"/>
                              <a:gd name="T32" fmla="*/ 18 w 427"/>
                              <a:gd name="T33" fmla="*/ 409 h 424"/>
                              <a:gd name="T34" fmla="*/ 62 w 427"/>
                              <a:gd name="T35" fmla="*/ 424 h 424"/>
                              <a:gd name="T36" fmla="*/ 332 w 427"/>
                              <a:gd name="T37" fmla="*/ 424 h 424"/>
                              <a:gd name="T38" fmla="*/ 372 w 427"/>
                              <a:gd name="T39" fmla="*/ 409 h 424"/>
                              <a:gd name="T40" fmla="*/ 386 w 427"/>
                              <a:gd name="T41" fmla="*/ 368 h 424"/>
                              <a:gd name="T42" fmla="*/ 386 w 427"/>
                              <a:gd name="T43" fmla="*/ 196 h 424"/>
                              <a:gd name="T44" fmla="*/ 374 w 427"/>
                              <a:gd name="T45" fmla="*/ 184 h 424"/>
                              <a:gd name="T46" fmla="*/ 413 w 427"/>
                              <a:gd name="T47" fmla="*/ 55 h 424"/>
                              <a:gd name="T48" fmla="*/ 369 w 427"/>
                              <a:gd name="T49" fmla="*/ 11 h 424"/>
                              <a:gd name="T50" fmla="*/ 342 w 427"/>
                              <a:gd name="T51" fmla="*/ 0 h 424"/>
                              <a:gd name="T52" fmla="*/ 315 w 427"/>
                              <a:gd name="T53" fmla="*/ 10 h 424"/>
                              <a:gd name="T54" fmla="*/ 279 w 427"/>
                              <a:gd name="T55" fmla="*/ 53 h 424"/>
                              <a:gd name="T56" fmla="*/ 88 w 427"/>
                              <a:gd name="T57" fmla="*/ 236 h 424"/>
                              <a:gd name="T58" fmla="*/ 87 w 427"/>
                              <a:gd name="T59" fmla="*/ 237 h 424"/>
                              <a:gd name="T60" fmla="*/ 75 w 427"/>
                              <a:gd name="T61" fmla="*/ 346 h 424"/>
                              <a:gd name="T62" fmla="*/ 80 w 427"/>
                              <a:gd name="T63" fmla="*/ 351 h 424"/>
                              <a:gd name="T64" fmla="*/ 187 w 427"/>
                              <a:gd name="T65" fmla="*/ 337 h 424"/>
                              <a:gd name="T66" fmla="*/ 370 w 427"/>
                              <a:gd name="T67" fmla="*/ 144 h 424"/>
                              <a:gd name="T68" fmla="*/ 413 w 427"/>
                              <a:gd name="T69" fmla="*/ 110 h 424"/>
                              <a:gd name="T70" fmla="*/ 413 w 427"/>
                              <a:gd name="T71" fmla="*/ 55 h 424"/>
                              <a:gd name="T72" fmla="*/ 119 w 427"/>
                              <a:gd name="T73" fmla="*/ 245 h 424"/>
                              <a:gd name="T74" fmla="*/ 292 w 427"/>
                              <a:gd name="T75" fmla="*/ 73 h 424"/>
                              <a:gd name="T76" fmla="*/ 350 w 427"/>
                              <a:gd name="T77" fmla="*/ 132 h 424"/>
                              <a:gd name="T78" fmla="*/ 178 w 427"/>
                              <a:gd name="T79" fmla="*/ 305 h 424"/>
                              <a:gd name="T80" fmla="*/ 119 w 427"/>
                              <a:gd name="T81" fmla="*/ 245 h 424"/>
                              <a:gd name="T82" fmla="*/ 104 w 427"/>
                              <a:gd name="T83" fmla="*/ 322 h 424"/>
                              <a:gd name="T84" fmla="*/ 107 w 427"/>
                              <a:gd name="T85" fmla="*/ 268 h 424"/>
                              <a:gd name="T86" fmla="*/ 157 w 427"/>
                              <a:gd name="T87" fmla="*/ 318 h 424"/>
                              <a:gd name="T88" fmla="*/ 104 w 427"/>
                              <a:gd name="T89" fmla="*/ 322 h 424"/>
                              <a:gd name="T90" fmla="*/ 400 w 427"/>
                              <a:gd name="T91" fmla="*/ 81 h 424"/>
                              <a:gd name="T92" fmla="*/ 396 w 427"/>
                              <a:gd name="T93" fmla="*/ 91 h 424"/>
                              <a:gd name="T94" fmla="*/ 370 w 427"/>
                              <a:gd name="T95" fmla="*/ 117 h 424"/>
                              <a:gd name="T96" fmla="*/ 306 w 427"/>
                              <a:gd name="T97" fmla="*/ 54 h 424"/>
                              <a:gd name="T98" fmla="*/ 332 w 427"/>
                              <a:gd name="T99" fmla="*/ 28 h 424"/>
                              <a:gd name="T100" fmla="*/ 352 w 427"/>
                              <a:gd name="T101" fmla="*/ 28 h 424"/>
                              <a:gd name="T102" fmla="*/ 396 w 427"/>
                              <a:gd name="T103" fmla="*/ 72 h 424"/>
                              <a:gd name="T104" fmla="*/ 400 w 427"/>
                              <a:gd name="T105" fmla="*/ 81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7" h="424">
                                <a:moveTo>
                                  <a:pt x="374" y="184"/>
                                </a:moveTo>
                                <a:cubicBezTo>
                                  <a:pt x="368" y="184"/>
                                  <a:pt x="363" y="189"/>
                                  <a:pt x="363" y="196"/>
                                </a:cubicBezTo>
                                <a:cubicBezTo>
                                  <a:pt x="363" y="369"/>
                                  <a:pt x="363" y="369"/>
                                  <a:pt x="363" y="369"/>
                                </a:cubicBezTo>
                                <a:cubicBezTo>
                                  <a:pt x="363" y="386"/>
                                  <a:pt x="349" y="401"/>
                                  <a:pt x="331" y="401"/>
                                </a:cubicBezTo>
                                <a:cubicBezTo>
                                  <a:pt x="61" y="401"/>
                                  <a:pt x="61" y="401"/>
                                  <a:pt x="61" y="401"/>
                                </a:cubicBezTo>
                                <a:cubicBezTo>
                                  <a:pt x="53" y="401"/>
                                  <a:pt x="43" y="397"/>
                                  <a:pt x="36" y="391"/>
                                </a:cubicBezTo>
                                <a:cubicBezTo>
                                  <a:pt x="28" y="385"/>
                                  <a:pt x="23" y="377"/>
                                  <a:pt x="23" y="368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89"/>
                                  <a:pt x="28" y="80"/>
                                  <a:pt x="36" y="72"/>
                                </a:cubicBezTo>
                                <a:cubicBezTo>
                                  <a:pt x="44" y="65"/>
                                  <a:pt x="53" y="61"/>
                                  <a:pt x="62" y="61"/>
                                </a:cubicBezTo>
                                <a:cubicBezTo>
                                  <a:pt x="207" y="61"/>
                                  <a:pt x="207" y="61"/>
                                  <a:pt x="207" y="61"/>
                                </a:cubicBezTo>
                                <a:cubicBezTo>
                                  <a:pt x="214" y="61"/>
                                  <a:pt x="219" y="56"/>
                                  <a:pt x="219" y="49"/>
                                </a:cubicBezTo>
                                <a:cubicBezTo>
                                  <a:pt x="219" y="42"/>
                                  <a:pt x="214" y="38"/>
                                  <a:pt x="207" y="38"/>
                                </a:cubicBezTo>
                                <a:cubicBezTo>
                                  <a:pt x="62" y="38"/>
                                  <a:pt x="62" y="38"/>
                                  <a:pt x="62" y="38"/>
                                </a:cubicBezTo>
                                <a:cubicBezTo>
                                  <a:pt x="27" y="38"/>
                                  <a:pt x="0" y="64"/>
                                  <a:pt x="0" y="97"/>
                                </a:cubicBezTo>
                                <a:cubicBezTo>
                                  <a:pt x="0" y="368"/>
                                  <a:pt x="0" y="368"/>
                                  <a:pt x="0" y="368"/>
                                </a:cubicBezTo>
                                <a:cubicBezTo>
                                  <a:pt x="0" y="384"/>
                                  <a:pt x="7" y="399"/>
                                  <a:pt x="18" y="409"/>
                                </a:cubicBezTo>
                                <a:cubicBezTo>
                                  <a:pt x="29" y="419"/>
                                  <a:pt x="45" y="424"/>
                                  <a:pt x="62" y="424"/>
                                </a:cubicBezTo>
                                <a:cubicBezTo>
                                  <a:pt x="332" y="424"/>
                                  <a:pt x="332" y="424"/>
                                  <a:pt x="332" y="424"/>
                                </a:cubicBezTo>
                                <a:cubicBezTo>
                                  <a:pt x="348" y="424"/>
                                  <a:pt x="362" y="419"/>
                                  <a:pt x="372" y="409"/>
                                </a:cubicBezTo>
                                <a:cubicBezTo>
                                  <a:pt x="381" y="399"/>
                                  <a:pt x="386" y="385"/>
                                  <a:pt x="386" y="368"/>
                                </a:cubicBezTo>
                                <a:cubicBezTo>
                                  <a:pt x="386" y="196"/>
                                  <a:pt x="386" y="196"/>
                                  <a:pt x="386" y="196"/>
                                </a:cubicBezTo>
                                <a:cubicBezTo>
                                  <a:pt x="386" y="189"/>
                                  <a:pt x="381" y="184"/>
                                  <a:pt x="374" y="184"/>
                                </a:cubicBezTo>
                                <a:close/>
                                <a:moveTo>
                                  <a:pt x="413" y="55"/>
                                </a:moveTo>
                                <a:cubicBezTo>
                                  <a:pt x="369" y="11"/>
                                  <a:pt x="369" y="11"/>
                                  <a:pt x="369" y="11"/>
                                </a:cubicBezTo>
                                <a:cubicBezTo>
                                  <a:pt x="362" y="4"/>
                                  <a:pt x="352" y="0"/>
                                  <a:pt x="342" y="0"/>
                                </a:cubicBezTo>
                                <a:cubicBezTo>
                                  <a:pt x="332" y="0"/>
                                  <a:pt x="322" y="4"/>
                                  <a:pt x="315" y="10"/>
                                </a:cubicBezTo>
                                <a:cubicBezTo>
                                  <a:pt x="279" y="53"/>
                                  <a:pt x="279" y="53"/>
                                  <a:pt x="279" y="53"/>
                                </a:cubicBezTo>
                                <a:cubicBezTo>
                                  <a:pt x="88" y="236"/>
                                  <a:pt x="88" y="236"/>
                                  <a:pt x="88" y="236"/>
                                </a:cubicBezTo>
                                <a:cubicBezTo>
                                  <a:pt x="87" y="237"/>
                                  <a:pt x="87" y="237"/>
                                  <a:pt x="87" y="237"/>
                                </a:cubicBezTo>
                                <a:cubicBezTo>
                                  <a:pt x="75" y="346"/>
                                  <a:pt x="75" y="346"/>
                                  <a:pt x="75" y="346"/>
                                </a:cubicBezTo>
                                <a:cubicBezTo>
                                  <a:pt x="80" y="351"/>
                                  <a:pt x="80" y="351"/>
                                  <a:pt x="80" y="351"/>
                                </a:cubicBezTo>
                                <a:cubicBezTo>
                                  <a:pt x="187" y="337"/>
                                  <a:pt x="187" y="337"/>
                                  <a:pt x="187" y="337"/>
                                </a:cubicBezTo>
                                <a:cubicBezTo>
                                  <a:pt x="370" y="144"/>
                                  <a:pt x="370" y="144"/>
                                  <a:pt x="370" y="144"/>
                                </a:cubicBezTo>
                                <a:cubicBezTo>
                                  <a:pt x="413" y="110"/>
                                  <a:pt x="413" y="110"/>
                                  <a:pt x="413" y="110"/>
                                </a:cubicBezTo>
                                <a:cubicBezTo>
                                  <a:pt x="427" y="95"/>
                                  <a:pt x="427" y="69"/>
                                  <a:pt x="413" y="55"/>
                                </a:cubicBezTo>
                                <a:close/>
                                <a:moveTo>
                                  <a:pt x="119" y="245"/>
                                </a:moveTo>
                                <a:cubicBezTo>
                                  <a:pt x="292" y="73"/>
                                  <a:pt x="292" y="73"/>
                                  <a:pt x="292" y="73"/>
                                </a:cubicBezTo>
                                <a:cubicBezTo>
                                  <a:pt x="350" y="132"/>
                                  <a:pt x="350" y="132"/>
                                  <a:pt x="350" y="132"/>
                                </a:cubicBezTo>
                                <a:cubicBezTo>
                                  <a:pt x="178" y="305"/>
                                  <a:pt x="178" y="305"/>
                                  <a:pt x="178" y="305"/>
                                </a:cubicBezTo>
                                <a:lnTo>
                                  <a:pt x="119" y="245"/>
                                </a:lnTo>
                                <a:close/>
                                <a:moveTo>
                                  <a:pt x="104" y="322"/>
                                </a:moveTo>
                                <a:cubicBezTo>
                                  <a:pt x="107" y="268"/>
                                  <a:pt x="107" y="268"/>
                                  <a:pt x="107" y="268"/>
                                </a:cubicBezTo>
                                <a:cubicBezTo>
                                  <a:pt x="157" y="318"/>
                                  <a:pt x="157" y="318"/>
                                  <a:pt x="157" y="318"/>
                                </a:cubicBezTo>
                                <a:lnTo>
                                  <a:pt x="104" y="322"/>
                                </a:lnTo>
                                <a:close/>
                                <a:moveTo>
                                  <a:pt x="400" y="81"/>
                                </a:moveTo>
                                <a:cubicBezTo>
                                  <a:pt x="400" y="85"/>
                                  <a:pt x="398" y="89"/>
                                  <a:pt x="396" y="91"/>
                                </a:cubicBezTo>
                                <a:cubicBezTo>
                                  <a:pt x="370" y="117"/>
                                  <a:pt x="370" y="117"/>
                                  <a:pt x="370" y="117"/>
                                </a:cubicBezTo>
                                <a:cubicBezTo>
                                  <a:pt x="306" y="54"/>
                                  <a:pt x="306" y="54"/>
                                  <a:pt x="306" y="54"/>
                                </a:cubicBezTo>
                                <a:cubicBezTo>
                                  <a:pt x="332" y="28"/>
                                  <a:pt x="332" y="28"/>
                                  <a:pt x="332" y="28"/>
                                </a:cubicBezTo>
                                <a:cubicBezTo>
                                  <a:pt x="337" y="22"/>
                                  <a:pt x="346" y="22"/>
                                  <a:pt x="352" y="28"/>
                                </a:cubicBezTo>
                                <a:cubicBezTo>
                                  <a:pt x="396" y="72"/>
                                  <a:pt x="396" y="72"/>
                                  <a:pt x="396" y="72"/>
                                </a:cubicBezTo>
                                <a:cubicBezTo>
                                  <a:pt x="398" y="74"/>
                                  <a:pt x="400" y="78"/>
                                  <a:pt x="400" y="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8" style="position:absolute;margin-left:-2.25pt;margin-top:669.95pt;width:521.25pt;height:25.7pt;z-index:251701248" coordsize="66205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">
                <v:shape id="文本框 23" o:spid="_x0000_s1029" type="#_x0000_t202" style="position:absolute;left:3429;width:10476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0Or4A&#10;AADbAAAADwAAAGRycy9kb3ducmV2LnhtbESPwQrCMBBE74L/EFbwIppaQaQaRYSCN7H6AUuzttVm&#10;U5po698bQfA4zMwbZrPrTS1e1LrKsoL5LAJBnFtdcaHgekmnKxDOI2usLZOCNznYbYeDDSbadnym&#10;V+YLESDsElRQet8kUrq8JINuZhvi4N1sa9AH2RZSt9gFuKllHEVLabDisFBiQ4eS8kf2NAps3E3q&#10;czZPD6funkanJ10yR0qNR/1+DcJT7//hX/uoFcQL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j9Dq+AAAA2wAAAA8AAAAAAAAAAAAAAAAAmAIAAGRycy9kb3ducmV2&#10;LnhtbFBLBQYAAAAABAAEAPUAAACDAwAAAAA=&#10;" filled="f" stroked="f" strokeweight=".5pt">
                  <v:textbox style="mso-fit-shape-to-text:t">
                    <w:txbxContent>
                      <w:p w:rsidR="00F53FEA" w:rsidRDefault="008A5DDA">
                        <w:pPr>
                          <w:snapToGrid w:val="0"/>
                          <w:spacing w:line="360" w:lineRule="exact"/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  <v:line id="直接连接符 24" o:spid="_x0000_s1030" style="position:absolute;visibility:visible;mso-wrap-style:square" from="14001,1714" to="66205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TZiMMAAADbAAAADwAAAGRycy9kb3ducmV2LnhtbESPzWsCMRTE70L/h/AK3jTrByJbo7SC&#10;1IMe3ErPj83bj+7mZUlSXf97Iwgeh5n5DbPa9KYVF3K+tqxgMk5AEOdW11wqOP/sRksQPiBrbC2T&#10;ght52KzfBitMtb3yiS5ZKEWEsE9RQRVCl0rp84oM+rHtiKNXWGcwROlKqR1eI9y0cpokC2mw5rhQ&#10;YUfbivIm+zcKfpezSfOdL7Lz18H+da4vmnAslBq+958fIAL14RV+tvdawXQOjy/xB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2YjDAAAA2wAAAA8AAAAAAAAAAAAA&#10;AAAAoQIAAGRycy9kb3ducmV2LnhtbFBLBQYAAAAABAAEAPkAAACRAwAAAAA=&#10;" strokecolor="#bfbfbf [2412]" strokeweight="1pt">
                  <v:stroke joinstyle="miter"/>
                </v:line>
                <v:rect id="矩形 30" o:spid="_x0000_s1031" style="position:absolute;top:476;width:257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VOcYA&#10;AADbAAAADwAAAGRycy9kb3ducmV2LnhtbESPTWvCQBCG7wX/wzKCF9GNtohEVxGhKIUW/Dh4HLJj&#10;EszOhuw2if31nUOhx+Gd95ln1tveVaqlJpSeDcymCSjizNuScwPXy/tkCSpEZIuVZzLwpADbzeBl&#10;jan1HZ+oPcdcCYRDigaKGOtU65AV5DBMfU0s2d03DqOMTa5tg53AXaXnSbLQDkuWCwXWtC8oe5y/&#10;nWgc2s/DT3Z6dO7tdjnOnuOPcfVlzGjY71agIvXxf/mvfbQGXsVefhEA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VOcYAAADbAAAADwAAAAAAAAAAAAAAAACYAgAAZHJz&#10;L2Rvd25yZXYueG1sUEsFBgAAAAAEAAQA9QAAAIsDAAAAAA==&#10;" fillcolor="#a5a5a5 [2092]" strokecolor="#a5a5a5 [2092]" strokeweight="1pt"/>
                <v:shape id="Freeform 5" o:spid="_x0000_s1032" style="position:absolute;left:571;top:857;width:1800;height:1787;visibility:visible;mso-wrap-style:square;v-text-anchor:top" coordsize="42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50sQA&#10;AADbAAAADwAAAGRycy9kb3ducmV2LnhtbESPT2vCQBTE7wW/w/IEb3UTA6WkrlJEgxCQ+ufi7TX7&#10;TEKzb0N2Ncm3dwuFHoeZ+Q2zXA+mEQ/qXG1ZQTyPQBAXVtdcKricd6/vIJxH1thYJgUjOVivJi9L&#10;TLXt+UiPky9FgLBLUUHlfZtK6YqKDLq5bYmDd7OdQR9kV0rdYR/gppGLKHqTBmsOCxW2tKmo+Dnd&#10;jYJDZr7i7T0u8Eo6//ZjdsuPmVKz6fD5AcLT4P/Df+29VpAk8Ps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OdLEAAAA2wAAAA8AAAAAAAAAAAAAAAAAmAIAAGRycy9k&#10;b3ducmV2LnhtbFBLBQYAAAAABAAEAPUAAACJAwAAAAA=&#10;" path="m374,184v-6,,-11,5,-11,12c363,369,363,369,363,369v,17,-14,32,-32,32c61,401,61,401,61,401v-8,,-18,-4,-25,-10c28,385,23,377,23,368,23,97,23,97,23,97v,-8,5,-17,13,-25c44,65,53,61,62,61v145,,145,,145,c214,61,219,56,219,49v,-7,-5,-11,-12,-11c62,38,62,38,62,38,27,38,,64,,97,,368,,368,,368v,16,7,31,18,41c29,419,45,424,62,424v270,,270,,270,c348,424,362,419,372,409v9,-10,14,-24,14,-41c386,196,386,196,386,196v,-7,-5,-12,-12,-12xm413,55c369,11,369,11,369,11,362,4,352,,342,,332,,322,4,315,10,279,53,279,53,279,53,88,236,88,236,88,236v-1,1,-1,1,-1,1c75,346,75,346,75,346v5,5,5,5,5,5c187,337,187,337,187,337,370,144,370,144,370,144v43,-34,43,-34,43,-34c427,95,427,69,413,55xm119,245c292,73,292,73,292,73v58,59,58,59,58,59c178,305,178,305,178,305l119,245xm104,322v3,-54,3,-54,3,-54c157,318,157,318,157,318r-53,4xm400,81v,4,-2,8,-4,10c370,117,370,117,370,117,306,54,306,54,306,54,332,28,332,28,332,28v5,-6,14,-6,20,c396,72,396,72,396,72v2,2,4,6,4,9xe" fillcolor="white [3212]" stroked="f">
                  <v:path arrowok="t" o:connecttype="custom" o:connectlocs="157658,77568;153021,82627;153021,155558;139532,169048;25714,169048;15176,164832;9696,155136;9696,40892;15176,30353;26136,25716;87260,25716;92319,20657;87260,16020;26136,16020;0,40892;0,155136;7588,172421;26136,178744;139953,178744;156815,172421;162717,155136;162717,82627;157658,77568;174098,23186;155550,4637;144169,0;132787,4216;117611,22343;37096,99490;36674,99911;31616,145862;33724,147970;78829,142068;155972,60706;174098,46372;174098,23186;50164,103284;123091,30774;147541,55647;75035,128578;50164,103284;43841,135744;45105,112980;66183,134058;43841,135744;168618,34147;166932,38363;155972,49323;128993,22765;139953,11804;148384,11804;166932,30353;168618,34147" o:connectangles="0,0,0,0,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8C85583" wp14:editId="488570F6">
                <wp:simplePos x="0" y="0"/>
                <wp:positionH relativeFrom="column">
                  <wp:posOffset>152400</wp:posOffset>
                </wp:positionH>
                <wp:positionV relativeFrom="paragraph">
                  <wp:posOffset>4219575</wp:posOffset>
                </wp:positionV>
                <wp:extent cx="6296025" cy="326390"/>
                <wp:effectExtent l="0" t="0" r="1016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5955" cy="326390"/>
                          <a:chOff x="0" y="0"/>
                          <a:chExt cx="6296947" cy="326390"/>
                        </a:xfrm>
                      </wpg:grpSpPr>
                      <wps:wsp>
                        <wps:cNvPr id="17" name="文本框 17"/>
                        <wps:cNvSpPr txBox="1"/>
                        <wps:spPr>
                          <a:xfrm>
                            <a:off x="342900" y="0"/>
                            <a:ext cx="1047703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FEA" w:rsidRDefault="008A5DDA"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校内任职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1400175" y="171450"/>
                            <a:ext cx="489677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矩形 28"/>
                        <wps:cNvSpPr/>
                        <wps:spPr>
                          <a:xfrm>
                            <a:off x="0" y="2857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5" name="Freeform 77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66675"/>
                            <a:ext cx="180000" cy="180000"/>
                          </a:xfrm>
                          <a:custGeom>
                            <a:avLst/>
                            <a:gdLst>
                              <a:gd name="T0" fmla="*/ 216 w 447"/>
                              <a:gd name="T1" fmla="*/ 445 h 447"/>
                              <a:gd name="T2" fmla="*/ 231 w 447"/>
                              <a:gd name="T3" fmla="*/ 445 h 447"/>
                              <a:gd name="T4" fmla="*/ 447 w 447"/>
                              <a:gd name="T5" fmla="*/ 326 h 447"/>
                              <a:gd name="T6" fmla="*/ 447 w 447"/>
                              <a:gd name="T7" fmla="*/ 117 h 447"/>
                              <a:gd name="T8" fmla="*/ 446 w 447"/>
                              <a:gd name="T9" fmla="*/ 114 h 447"/>
                              <a:gd name="T10" fmla="*/ 446 w 447"/>
                              <a:gd name="T11" fmla="*/ 112 h 447"/>
                              <a:gd name="T12" fmla="*/ 446 w 447"/>
                              <a:gd name="T13" fmla="*/ 111 h 447"/>
                              <a:gd name="T14" fmla="*/ 445 w 447"/>
                              <a:gd name="T15" fmla="*/ 110 h 447"/>
                              <a:gd name="T16" fmla="*/ 445 w 447"/>
                              <a:gd name="T17" fmla="*/ 109 h 447"/>
                              <a:gd name="T18" fmla="*/ 444 w 447"/>
                              <a:gd name="T19" fmla="*/ 108 h 447"/>
                              <a:gd name="T20" fmla="*/ 443 w 447"/>
                              <a:gd name="T21" fmla="*/ 106 h 447"/>
                              <a:gd name="T22" fmla="*/ 441 w 447"/>
                              <a:gd name="T23" fmla="*/ 104 h 447"/>
                              <a:gd name="T24" fmla="*/ 439 w 447"/>
                              <a:gd name="T25" fmla="*/ 103 h 447"/>
                              <a:gd name="T26" fmla="*/ 438 w 447"/>
                              <a:gd name="T27" fmla="*/ 102 h 447"/>
                              <a:gd name="T28" fmla="*/ 217 w 447"/>
                              <a:gd name="T29" fmla="*/ 2 h 447"/>
                              <a:gd name="T30" fmla="*/ 8 w 447"/>
                              <a:gd name="T31" fmla="*/ 103 h 447"/>
                              <a:gd name="T32" fmla="*/ 7 w 447"/>
                              <a:gd name="T33" fmla="*/ 103 h 447"/>
                              <a:gd name="T34" fmla="*/ 5 w 447"/>
                              <a:gd name="T35" fmla="*/ 104 h 447"/>
                              <a:gd name="T36" fmla="*/ 4 w 447"/>
                              <a:gd name="T37" fmla="*/ 106 h 447"/>
                              <a:gd name="T38" fmla="*/ 3 w 447"/>
                              <a:gd name="T39" fmla="*/ 108 h 447"/>
                              <a:gd name="T40" fmla="*/ 2 w 447"/>
                              <a:gd name="T41" fmla="*/ 109 h 447"/>
                              <a:gd name="T42" fmla="*/ 2 w 447"/>
                              <a:gd name="T43" fmla="*/ 110 h 447"/>
                              <a:gd name="T44" fmla="*/ 1 w 447"/>
                              <a:gd name="T45" fmla="*/ 111 h 447"/>
                              <a:gd name="T46" fmla="*/ 1 w 447"/>
                              <a:gd name="T47" fmla="*/ 112 h 447"/>
                              <a:gd name="T48" fmla="*/ 0 w 447"/>
                              <a:gd name="T49" fmla="*/ 114 h 447"/>
                              <a:gd name="T50" fmla="*/ 0 w 447"/>
                              <a:gd name="T51" fmla="*/ 116 h 447"/>
                              <a:gd name="T52" fmla="*/ 9 w 447"/>
                              <a:gd name="T53" fmla="*/ 340 h 447"/>
                              <a:gd name="T54" fmla="*/ 207 w 447"/>
                              <a:gd name="T55" fmla="*/ 232 h 447"/>
                              <a:gd name="T56" fmla="*/ 32 w 447"/>
                              <a:gd name="T57" fmla="*/ 316 h 447"/>
                              <a:gd name="T58" fmla="*/ 240 w 447"/>
                              <a:gd name="T59" fmla="*/ 405 h 447"/>
                              <a:gd name="T60" fmla="*/ 415 w 447"/>
                              <a:gd name="T61" fmla="*/ 143 h 447"/>
                              <a:gd name="T62" fmla="*/ 240 w 447"/>
                              <a:gd name="T63" fmla="*/ 405 h 447"/>
                              <a:gd name="T64" fmla="*/ 395 w 447"/>
                              <a:gd name="T65" fmla="*/ 117 h 447"/>
                              <a:gd name="T66" fmla="*/ 52 w 447"/>
                              <a:gd name="T67" fmla="*/ 11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47" h="447">
                                <a:moveTo>
                                  <a:pt x="9" y="340"/>
                                </a:moveTo>
                                <a:cubicBezTo>
                                  <a:pt x="216" y="445"/>
                                  <a:pt x="216" y="445"/>
                                  <a:pt x="216" y="445"/>
                                </a:cubicBezTo>
                                <a:cubicBezTo>
                                  <a:pt x="218" y="446"/>
                                  <a:pt x="221" y="447"/>
                                  <a:pt x="223" y="447"/>
                                </a:cubicBezTo>
                                <a:cubicBezTo>
                                  <a:pt x="226" y="447"/>
                                  <a:pt x="228" y="446"/>
                                  <a:pt x="231" y="445"/>
                                </a:cubicBezTo>
                                <a:cubicBezTo>
                                  <a:pt x="438" y="340"/>
                                  <a:pt x="438" y="340"/>
                                  <a:pt x="438" y="340"/>
                                </a:cubicBezTo>
                                <a:cubicBezTo>
                                  <a:pt x="443" y="338"/>
                                  <a:pt x="447" y="332"/>
                                  <a:pt x="447" y="326"/>
                                </a:cubicBezTo>
                                <a:cubicBezTo>
                                  <a:pt x="447" y="117"/>
                                  <a:pt x="447" y="117"/>
                                  <a:pt x="447" y="117"/>
                                </a:cubicBezTo>
                                <a:cubicBezTo>
                                  <a:pt x="447" y="117"/>
                                  <a:pt x="447" y="117"/>
                                  <a:pt x="447" y="117"/>
                                </a:cubicBezTo>
                                <a:cubicBezTo>
                                  <a:pt x="447" y="116"/>
                                  <a:pt x="447" y="116"/>
                                  <a:pt x="447" y="116"/>
                                </a:cubicBezTo>
                                <a:cubicBezTo>
                                  <a:pt x="447" y="116"/>
                                  <a:pt x="447" y="115"/>
                                  <a:pt x="446" y="114"/>
                                </a:cubicBezTo>
                                <a:cubicBezTo>
                                  <a:pt x="446" y="114"/>
                                  <a:pt x="446" y="113"/>
                                  <a:pt x="446" y="113"/>
                                </a:cubicBezTo>
                                <a:cubicBezTo>
                                  <a:pt x="446" y="113"/>
                                  <a:pt x="446" y="112"/>
                                  <a:pt x="446" y="112"/>
                                </a:cubicBezTo>
                                <a:cubicBezTo>
                                  <a:pt x="446" y="112"/>
                                  <a:pt x="446" y="111"/>
                                  <a:pt x="446" y="111"/>
                                </a:cubicBezTo>
                                <a:cubicBezTo>
                                  <a:pt x="446" y="111"/>
                                  <a:pt x="446" y="111"/>
                                  <a:pt x="446" y="111"/>
                                </a:cubicBezTo>
                                <a:cubicBezTo>
                                  <a:pt x="446" y="111"/>
                                  <a:pt x="445" y="110"/>
                                  <a:pt x="445" y="110"/>
                                </a:cubicBezTo>
                                <a:cubicBezTo>
                                  <a:pt x="445" y="110"/>
                                  <a:pt x="445" y="110"/>
                                  <a:pt x="445" y="110"/>
                                </a:cubicBezTo>
                                <a:cubicBezTo>
                                  <a:pt x="445" y="110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4" y="108"/>
                                  <a:pt x="444" y="108"/>
                                </a:cubicBezTo>
                                <a:cubicBezTo>
                                  <a:pt x="444" y="108"/>
                                  <a:pt x="444" y="108"/>
                                  <a:pt x="444" y="108"/>
                                </a:cubicBezTo>
                                <a:cubicBezTo>
                                  <a:pt x="444" y="107"/>
                                  <a:pt x="443" y="107"/>
                                  <a:pt x="443" y="106"/>
                                </a:cubicBezTo>
                                <a:cubicBezTo>
                                  <a:pt x="443" y="106"/>
                                  <a:pt x="443" y="106"/>
                                  <a:pt x="443" y="106"/>
                                </a:cubicBezTo>
                                <a:cubicBezTo>
                                  <a:pt x="442" y="105"/>
                                  <a:pt x="441" y="105"/>
                                  <a:pt x="441" y="104"/>
                                </a:cubicBezTo>
                                <a:cubicBezTo>
                                  <a:pt x="440" y="104"/>
                                  <a:pt x="440" y="104"/>
                                  <a:pt x="440" y="104"/>
                                </a:cubicBezTo>
                                <a:cubicBezTo>
                                  <a:pt x="440" y="103"/>
                                  <a:pt x="439" y="103"/>
                                  <a:pt x="439" y="103"/>
                                </a:cubicBezTo>
                                <a:cubicBezTo>
                                  <a:pt x="439" y="103"/>
                                  <a:pt x="439" y="103"/>
                                  <a:pt x="439" y="103"/>
                                </a:cubicBezTo>
                                <a:cubicBezTo>
                                  <a:pt x="438" y="102"/>
                                  <a:pt x="438" y="102"/>
                                  <a:pt x="438" y="102"/>
                                </a:cubicBezTo>
                                <a:cubicBezTo>
                                  <a:pt x="230" y="2"/>
                                  <a:pt x="230" y="2"/>
                                  <a:pt x="230" y="2"/>
                                </a:cubicBezTo>
                                <a:cubicBezTo>
                                  <a:pt x="226" y="0"/>
                                  <a:pt x="221" y="0"/>
                                  <a:pt x="217" y="2"/>
                                </a:cubicBezTo>
                                <a:cubicBezTo>
                                  <a:pt x="9" y="102"/>
                                  <a:pt x="9" y="102"/>
                                  <a:pt x="9" y="102"/>
                                </a:cubicBezTo>
                                <a:cubicBezTo>
                                  <a:pt x="9" y="102"/>
                                  <a:pt x="9" y="102"/>
                                  <a:pt x="8" y="103"/>
                                </a:cubicBezTo>
                                <a:cubicBezTo>
                                  <a:pt x="8" y="103"/>
                                  <a:pt x="8" y="103"/>
                                  <a:pt x="8" y="103"/>
                                </a:cubicBezTo>
                                <a:cubicBezTo>
                                  <a:pt x="8" y="103"/>
                                  <a:pt x="8" y="103"/>
                                  <a:pt x="7" y="103"/>
                                </a:cubicBezTo>
                                <a:cubicBezTo>
                                  <a:pt x="7" y="103"/>
                                  <a:pt x="7" y="104"/>
                                  <a:pt x="6" y="104"/>
                                </a:cubicBezTo>
                                <a:cubicBezTo>
                                  <a:pt x="6" y="104"/>
                                  <a:pt x="6" y="104"/>
                                  <a:pt x="5" y="104"/>
                                </a:cubicBezTo>
                                <a:cubicBezTo>
                                  <a:pt x="5" y="105"/>
                                  <a:pt x="4" y="105"/>
                                  <a:pt x="4" y="106"/>
                                </a:cubicBezTo>
                                <a:cubicBezTo>
                                  <a:pt x="4" y="106"/>
                                  <a:pt x="4" y="106"/>
                                  <a:pt x="4" y="106"/>
                                </a:cubicBezTo>
                                <a:cubicBezTo>
                                  <a:pt x="3" y="107"/>
                                  <a:pt x="3" y="107"/>
                                  <a:pt x="3" y="108"/>
                                </a:cubicBezTo>
                                <a:cubicBezTo>
                                  <a:pt x="3" y="108"/>
                                  <a:pt x="3" y="108"/>
                                  <a:pt x="3" y="108"/>
                                </a:cubicBezTo>
                                <a:cubicBezTo>
                                  <a:pt x="2" y="108"/>
                                  <a:pt x="2" y="108"/>
                                  <a:pt x="2" y="109"/>
                                </a:cubicBezTo>
                                <a:cubicBezTo>
                                  <a:pt x="2" y="109"/>
                                  <a:pt x="2" y="109"/>
                                  <a:pt x="2" y="109"/>
                                </a:cubicBezTo>
                                <a:cubicBezTo>
                                  <a:pt x="2" y="109"/>
                                  <a:pt x="2" y="109"/>
                                  <a:pt x="2" y="109"/>
                                </a:cubicBezTo>
                                <a:cubicBezTo>
                                  <a:pt x="2" y="109"/>
                                  <a:pt x="2" y="110"/>
                                  <a:pt x="2" y="110"/>
                                </a:cubicBezTo>
                                <a:cubicBezTo>
                                  <a:pt x="2" y="110"/>
                                  <a:pt x="2" y="110"/>
                                  <a:pt x="2" y="110"/>
                                </a:cubicBezTo>
                                <a:cubicBezTo>
                                  <a:pt x="1" y="110"/>
                                  <a:pt x="1" y="110"/>
                                  <a:pt x="1" y="111"/>
                                </a:cubicBezTo>
                                <a:cubicBezTo>
                                  <a:pt x="1" y="111"/>
                                  <a:pt x="1" y="111"/>
                                  <a:pt x="1" y="111"/>
                                </a:cubicBezTo>
                                <a:cubicBezTo>
                                  <a:pt x="1" y="111"/>
                                  <a:pt x="1" y="112"/>
                                  <a:pt x="1" y="112"/>
                                </a:cubicBezTo>
                                <a:cubicBezTo>
                                  <a:pt x="1" y="112"/>
                                  <a:pt x="1" y="112"/>
                                  <a:pt x="1" y="112"/>
                                </a:cubicBezTo>
                                <a:cubicBezTo>
                                  <a:pt x="1" y="113"/>
                                  <a:pt x="0" y="113"/>
                                  <a:pt x="0" y="114"/>
                                </a:cubicBezTo>
                                <a:cubicBezTo>
                                  <a:pt x="0" y="114"/>
                                  <a:pt x="0" y="114"/>
                                  <a:pt x="0" y="114"/>
                                </a:cubicBezTo>
                                <a:cubicBezTo>
                                  <a:pt x="0" y="115"/>
                                  <a:pt x="0" y="116"/>
                                  <a:pt x="0" y="11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332"/>
                                  <a:pt x="3" y="338"/>
                                  <a:pt x="9" y="340"/>
                                </a:cubicBezTo>
                                <a:close/>
                                <a:moveTo>
                                  <a:pt x="32" y="143"/>
                                </a:moveTo>
                                <a:cubicBezTo>
                                  <a:pt x="207" y="232"/>
                                  <a:pt x="207" y="232"/>
                                  <a:pt x="207" y="232"/>
                                </a:cubicBezTo>
                                <a:cubicBezTo>
                                  <a:pt x="208" y="405"/>
                                  <a:pt x="208" y="405"/>
                                  <a:pt x="208" y="405"/>
                                </a:cubicBezTo>
                                <a:cubicBezTo>
                                  <a:pt x="32" y="316"/>
                                  <a:pt x="32" y="316"/>
                                  <a:pt x="32" y="316"/>
                                </a:cubicBezTo>
                                <a:lnTo>
                                  <a:pt x="32" y="143"/>
                                </a:lnTo>
                                <a:close/>
                                <a:moveTo>
                                  <a:pt x="240" y="405"/>
                                </a:moveTo>
                                <a:cubicBezTo>
                                  <a:pt x="239" y="233"/>
                                  <a:pt x="239" y="233"/>
                                  <a:pt x="239" y="233"/>
                                </a:cubicBezTo>
                                <a:cubicBezTo>
                                  <a:pt x="415" y="143"/>
                                  <a:pt x="415" y="143"/>
                                  <a:pt x="415" y="143"/>
                                </a:cubicBezTo>
                                <a:cubicBezTo>
                                  <a:pt x="415" y="316"/>
                                  <a:pt x="415" y="316"/>
                                  <a:pt x="415" y="316"/>
                                </a:cubicBezTo>
                                <a:lnTo>
                                  <a:pt x="240" y="405"/>
                                </a:lnTo>
                                <a:close/>
                                <a:moveTo>
                                  <a:pt x="223" y="34"/>
                                </a:moveTo>
                                <a:cubicBezTo>
                                  <a:pt x="395" y="117"/>
                                  <a:pt x="395" y="117"/>
                                  <a:pt x="395" y="117"/>
                                </a:cubicBezTo>
                                <a:cubicBezTo>
                                  <a:pt x="225" y="205"/>
                                  <a:pt x="225" y="205"/>
                                  <a:pt x="225" y="205"/>
                                </a:cubicBezTo>
                                <a:cubicBezTo>
                                  <a:pt x="52" y="117"/>
                                  <a:pt x="52" y="117"/>
                                  <a:pt x="52" y="117"/>
                                </a:cubicBezTo>
                                <a:lnTo>
                                  <a:pt x="22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33" style="position:absolute;margin-left:12pt;margin-top:332.25pt;width:495.75pt;height:25.7pt;z-index:251695104" coordsize="62969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">
                <v:shape id="文本框 17" o:spid="_x0000_s1034" type="#_x0000_t202" style="position:absolute;left:3429;width:10477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4hLwA&#10;AADbAAAADwAAAGRycy9kb3ducmV2LnhtbERPSwrCMBDdC94hjOBGbKoLlWoUEQruxOoBhmZsq82k&#10;NNHW2xtBcDeP953Nrje1eFHrKssKZlEMgji3uuJCwfWSTlcgnEfWWFsmBW9ysNsOBxtMtO34TK/M&#10;FyKEsEtQQel9k0jp8pIMusg2xIG72dagD7AtpG6xC+GmlvM4XkiDFYeGEhs6lJQ/sqdRYOfdpD5n&#10;s/Rw6u5pfHrSJXOk1HjU79cgPPX+L/65jzrMX8L3l3CA3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NDiEvAAAANsAAAAPAAAAAAAAAAAAAAAAAJgCAABkcnMvZG93bnJldi54&#10;bWxQSwUGAAAAAAQABAD1AAAAgQMAAAAA&#10;" filled="f" stroked="f" strokeweight=".5pt">
                  <v:textbox style="mso-fit-shape-to-text:t">
                    <w:txbxContent>
                      <w:p w:rsidR="00F53FEA" w:rsidRDefault="008A5DDA">
                        <w:pPr>
                          <w:snapToGrid w:val="0"/>
                          <w:spacing w:line="360" w:lineRule="exact"/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校内任职</w:t>
                        </w:r>
                      </w:p>
                    </w:txbxContent>
                  </v:textbox>
                </v:shape>
                <v:line id="直接连接符 18" o:spid="_x0000_s1035" style="position:absolute;visibility:visible;mso-wrap-style:square" from="14001,1714" to="62969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ZMMQAAADbAAAADwAAAGRycy9kb3ducmV2LnhtbESPT2vDMAzF74V9B6PBbq3TFUrJ6pZu&#10;MNrDdlgadhax8qeJ5WC7bfbtp8NgN4n39N5P2/3kBnWjEDvPBpaLDBRx5W3HjYHy/D7fgIoJ2eLg&#10;mQz8UIT97mG2xdz6O3/RrUiNkhCOORpoUxpzrWPVksO48COxaLUPDpOsodE24F3C3aCfs2ytHXYs&#10;DS2O9NZS1RdXZ+B7s1r2x2pdlK8f/jKGqe7TZ23M0+N0eAGVaEr/5r/rkxV8gZVfZAC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RkwxAAAANsAAAAPAAAAAAAAAAAA&#10;AAAAAKECAABkcnMvZG93bnJldi54bWxQSwUGAAAAAAQABAD5AAAAkgMAAAAA&#10;" strokecolor="#bfbfbf [2412]" strokeweight="1pt">
                  <v:stroke joinstyle="miter"/>
                </v:line>
                <v:rect id="矩形 28" o:spid="_x0000_s1036" style="position:absolute;top:285;width:257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7P4sYA&#10;AADbAAAADwAAAGRycy9kb3ducmV2LnhtbESPwWrCQBCG74LvsIzQi9SNUkTSbKQUilJowejB45Cd&#10;JsHsbMhuk9in7xwKPQ7//N98k+0n16qB+tB4NrBeJaCIS28brgxczm+PO1AhIltsPZOBOwXY5/NZ&#10;hqn1I59oKGKlBMIhRQN1jF2qdShrchhWviOW7Mv3DqOMfaVtj6PAXas3SbLVDhuWCzV29FpTeSu+&#10;nWgcho/DT3m6je7pej6u78v3ZftpzMNienkGFWmK/8t/7aM1sBFZ+UUA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7P4sYAAADbAAAADwAAAAAAAAAAAAAAAACYAgAAZHJz&#10;L2Rvd25yZXYueG1sUEsFBgAAAAAEAAQA9QAAAIsDAAAAAA==&#10;" fillcolor="#a5a5a5 [2092]" strokecolor="#a5a5a5 [2092]" strokeweight="1pt"/>
                <v:shape id="Freeform 77" o:spid="_x0000_s1037" style="position:absolute;left:476;top:666;width:1800;height:1800;visibility:visible;mso-wrap-style:square;v-text-anchor:top" coordsize="44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vC8YA&#10;AADbAAAADwAAAGRycy9kb3ducmV2LnhtbESP3WrCQBSE7wu+w3KE3oS6MaQlRlfxB6lCbxp9gEP2&#10;NEnNng3ZraZ9+q5Q6OUwM98wi9VgWnGl3jWWFUwnMQji0uqGKwXn0/4pA+E8ssbWMin4Jger5ehh&#10;gbm2N36na+ErESDsclRQe9/lUrqyJoNuYjvi4H3Y3qAPsq+k7vEW4KaVSRy/SIMNh4UaO9rWVF6K&#10;L6MgfW2yOD1FxeYS7T6j2U9yfEsTpR7Hw3oOwtPg/8N/7YNWMHuG+5fw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vC8YAAADbAAAADwAAAAAAAAAAAAAAAACYAgAAZHJz&#10;L2Rvd25yZXYueG1sUEsFBgAAAAAEAAQA9QAAAIsDAAAAAA==&#10;" path="m9,340c216,445,216,445,216,445v2,1,5,2,7,2c226,447,228,446,231,445,438,340,438,340,438,340v5,-2,9,-8,9,-14c447,117,447,117,447,117v,,,,,c447,116,447,116,447,116v,,,-1,-1,-2c446,114,446,113,446,113v,,,-1,,-1c446,112,446,111,446,111v,,,,,c446,111,445,110,445,110v,,,,,c445,110,445,109,445,109v,,,,,c445,109,445,109,445,109v,,-1,-1,-1,-1c444,108,444,108,444,108v,-1,-1,-1,-1,-2c443,106,443,106,443,106v-1,-1,-2,-1,-2,-2c440,104,440,104,440,104v,-1,-1,-1,-1,-1c439,103,439,103,439,103v-1,-1,-1,-1,-1,-1c230,2,230,2,230,2,226,,221,,217,2,9,102,9,102,9,102v,,,,-1,1c8,103,8,103,8,103v,,,,-1,c7,103,7,104,6,104v,,,,-1,c5,105,4,105,4,106v,,,,,c3,107,3,107,3,108v,,,,,c2,108,2,108,2,109v,,,,,c2,109,2,109,2,109v,,,1,,1c2,110,2,110,2,110v-1,,-1,,-1,1c1,111,1,111,1,111v,,,1,,1c1,112,1,112,1,112v,1,-1,1,-1,2c,114,,114,,114v,1,,2,,2c,326,,326,,326v,6,3,12,9,14xm32,143v175,89,175,89,175,89c208,405,208,405,208,405,32,316,32,316,32,316r,-173xm240,405c239,233,239,233,239,233,415,143,415,143,415,143v,173,,173,,173l240,405xm223,34v172,83,172,83,172,83c225,205,225,205,225,205,52,117,52,117,52,117l223,34xe" fillcolor="white [3212]" stroked="f">
                  <v:path arrowok="t" o:connecttype="custom" o:connectlocs="86980,179195;93020,179195;180000,131275;180000,47114;179597,45906;179597,45101;179597,44698;179195,44295;179195,43893;178792,43490;178389,42685;177584,41879;176779,41477;176376,41074;87383,805;3221,41477;2819,41477;2013,41879;1611,42685;1208,43490;805,43893;805,44295;403,44698;403,45101;0,45906;0,46711;3624,136913;83356,93423;12886,127248;96644,163087;167114,57584;96644,163087;159060,47114;20940,47114" o:connectangles="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24B5633" wp14:editId="5F36AB48">
                <wp:simplePos x="0" y="0"/>
                <wp:positionH relativeFrom="column">
                  <wp:posOffset>123825</wp:posOffset>
                </wp:positionH>
                <wp:positionV relativeFrom="paragraph">
                  <wp:posOffset>5381625</wp:posOffset>
                </wp:positionV>
                <wp:extent cx="6619875" cy="326390"/>
                <wp:effectExtent l="0" t="0" r="28575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26390"/>
                          <a:chOff x="0" y="0"/>
                          <a:chExt cx="6620571" cy="326390"/>
                        </a:xfrm>
                      </wpg:grpSpPr>
                      <wps:wsp>
                        <wps:cNvPr id="20" name="文本框 20"/>
                        <wps:cNvSpPr txBox="1"/>
                        <wps:spPr>
                          <a:xfrm>
                            <a:off x="342900" y="0"/>
                            <a:ext cx="1047068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FEA" w:rsidRDefault="008A5DDA"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奖项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1400175" y="171450"/>
                            <a:ext cx="522039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矩形 29"/>
                        <wps:cNvSpPr/>
                        <wps:spPr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0" name="Freeform 199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95250"/>
                            <a:ext cx="180000" cy="165320"/>
                          </a:xfrm>
                          <a:custGeom>
                            <a:avLst/>
                            <a:gdLst>
                              <a:gd name="T0" fmla="*/ 270 w 512"/>
                              <a:gd name="T1" fmla="*/ 439 h 470"/>
                              <a:gd name="T2" fmla="*/ 448 w 512"/>
                              <a:gd name="T3" fmla="*/ 235 h 470"/>
                              <a:gd name="T4" fmla="*/ 446 w 512"/>
                              <a:gd name="T5" fmla="*/ 439 h 470"/>
                              <a:gd name="T6" fmla="*/ 65 w 512"/>
                              <a:gd name="T7" fmla="*/ 235 h 470"/>
                              <a:gd name="T8" fmla="*/ 240 w 512"/>
                              <a:gd name="T9" fmla="*/ 439 h 470"/>
                              <a:gd name="T10" fmla="*/ 65 w 512"/>
                              <a:gd name="T11" fmla="*/ 235 h 470"/>
                              <a:gd name="T12" fmla="*/ 65 w 512"/>
                              <a:gd name="T13" fmla="*/ 235 h 470"/>
                              <a:gd name="T14" fmla="*/ 240 w 512"/>
                              <a:gd name="T15" fmla="*/ 141 h 470"/>
                              <a:gd name="T16" fmla="*/ 32 w 512"/>
                              <a:gd name="T17" fmla="*/ 204 h 470"/>
                              <a:gd name="T18" fmla="*/ 32 w 512"/>
                              <a:gd name="T19" fmla="*/ 141 h 470"/>
                              <a:gd name="T20" fmla="*/ 478 w 512"/>
                              <a:gd name="T21" fmla="*/ 204 h 470"/>
                              <a:gd name="T22" fmla="*/ 270 w 512"/>
                              <a:gd name="T23" fmla="*/ 141 h 470"/>
                              <a:gd name="T24" fmla="*/ 478 w 512"/>
                              <a:gd name="T25" fmla="*/ 204 h 470"/>
                              <a:gd name="T26" fmla="*/ 478 w 512"/>
                              <a:gd name="T27" fmla="*/ 204 h 470"/>
                              <a:gd name="T28" fmla="*/ 228 w 512"/>
                              <a:gd name="T29" fmla="*/ 109 h 470"/>
                              <a:gd name="T30" fmla="*/ 95 w 512"/>
                              <a:gd name="T31" fmla="*/ 55 h 470"/>
                              <a:gd name="T32" fmla="*/ 124 w 512"/>
                              <a:gd name="T33" fmla="*/ 31 h 470"/>
                              <a:gd name="T34" fmla="*/ 386 w 512"/>
                              <a:gd name="T35" fmla="*/ 31 h 470"/>
                              <a:gd name="T36" fmla="*/ 338 w 512"/>
                              <a:gd name="T37" fmla="*/ 111 h 470"/>
                              <a:gd name="T38" fmla="*/ 386 w 512"/>
                              <a:gd name="T39" fmla="*/ 31 h 470"/>
                              <a:gd name="T40" fmla="*/ 386 w 512"/>
                              <a:gd name="T41" fmla="*/ 31 h 470"/>
                              <a:gd name="T42" fmla="*/ 478 w 512"/>
                              <a:gd name="T43" fmla="*/ 111 h 470"/>
                              <a:gd name="T44" fmla="*/ 447 w 512"/>
                              <a:gd name="T45" fmla="*/ 56 h 470"/>
                              <a:gd name="T46" fmla="*/ 255 w 512"/>
                              <a:gd name="T47" fmla="*/ 96 h 470"/>
                              <a:gd name="T48" fmla="*/ 61 w 512"/>
                              <a:gd name="T49" fmla="*/ 56 h 470"/>
                              <a:gd name="T50" fmla="*/ 32 w 512"/>
                              <a:gd name="T51" fmla="*/ 111 h 470"/>
                              <a:gd name="T52" fmla="*/ 0 w 512"/>
                              <a:gd name="T53" fmla="*/ 235 h 470"/>
                              <a:gd name="T54" fmla="*/ 32 w 512"/>
                              <a:gd name="T55" fmla="*/ 439 h 470"/>
                              <a:gd name="T56" fmla="*/ 447 w 512"/>
                              <a:gd name="T57" fmla="*/ 470 h 470"/>
                              <a:gd name="T58" fmla="*/ 480 w 512"/>
                              <a:gd name="T59" fmla="*/ 235 h 470"/>
                              <a:gd name="T60" fmla="*/ 510 w 512"/>
                              <a:gd name="T61" fmla="*/ 141 h 470"/>
                              <a:gd name="T62" fmla="*/ 510 w 512"/>
                              <a:gd name="T63" fmla="*/ 14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2" h="470">
                                <a:moveTo>
                                  <a:pt x="446" y="439"/>
                                </a:moveTo>
                                <a:cubicBezTo>
                                  <a:pt x="270" y="439"/>
                                  <a:pt x="270" y="439"/>
                                  <a:pt x="270" y="439"/>
                                </a:cubicBezTo>
                                <a:cubicBezTo>
                                  <a:pt x="270" y="235"/>
                                  <a:pt x="270" y="235"/>
                                  <a:pt x="270" y="235"/>
                                </a:cubicBezTo>
                                <a:cubicBezTo>
                                  <a:pt x="448" y="235"/>
                                  <a:pt x="448" y="235"/>
                                  <a:pt x="448" y="235"/>
                                </a:cubicBezTo>
                                <a:cubicBezTo>
                                  <a:pt x="448" y="448"/>
                                  <a:pt x="448" y="448"/>
                                  <a:pt x="448" y="448"/>
                                </a:cubicBezTo>
                                <a:cubicBezTo>
                                  <a:pt x="446" y="439"/>
                                  <a:pt x="446" y="439"/>
                                  <a:pt x="446" y="439"/>
                                </a:cubicBezTo>
                                <a:cubicBezTo>
                                  <a:pt x="446" y="439"/>
                                  <a:pt x="446" y="439"/>
                                  <a:pt x="446" y="439"/>
                                </a:cubicBezTo>
                                <a:close/>
                                <a:moveTo>
                                  <a:pt x="65" y="235"/>
                                </a:moveTo>
                                <a:cubicBezTo>
                                  <a:pt x="240" y="235"/>
                                  <a:pt x="240" y="235"/>
                                  <a:pt x="240" y="235"/>
                                </a:cubicBezTo>
                                <a:cubicBezTo>
                                  <a:pt x="240" y="439"/>
                                  <a:pt x="240" y="439"/>
                                  <a:pt x="240" y="439"/>
                                </a:cubicBezTo>
                                <a:cubicBezTo>
                                  <a:pt x="65" y="439"/>
                                  <a:pt x="65" y="439"/>
                                  <a:pt x="65" y="439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lose/>
                                <a:moveTo>
                                  <a:pt x="32" y="141"/>
                                </a:moveTo>
                                <a:cubicBezTo>
                                  <a:pt x="240" y="141"/>
                                  <a:pt x="240" y="141"/>
                                  <a:pt x="240" y="141"/>
                                </a:cubicBezTo>
                                <a:cubicBezTo>
                                  <a:pt x="240" y="204"/>
                                  <a:pt x="240" y="204"/>
                                  <a:pt x="240" y="204"/>
                                </a:cubicBezTo>
                                <a:cubicBezTo>
                                  <a:pt x="32" y="204"/>
                                  <a:pt x="32" y="204"/>
                                  <a:pt x="32" y="204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lose/>
                                <a:moveTo>
                                  <a:pt x="478" y="204"/>
                                </a:moveTo>
                                <a:cubicBezTo>
                                  <a:pt x="270" y="204"/>
                                  <a:pt x="270" y="204"/>
                                  <a:pt x="270" y="204"/>
                                </a:cubicBezTo>
                                <a:cubicBezTo>
                                  <a:pt x="270" y="141"/>
                                  <a:pt x="270" y="141"/>
                                  <a:pt x="270" y="141"/>
                                </a:cubicBezTo>
                                <a:cubicBezTo>
                                  <a:pt x="478" y="141"/>
                                  <a:pt x="478" y="141"/>
                                  <a:pt x="478" y="141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lose/>
                                <a:moveTo>
                                  <a:pt x="124" y="31"/>
                                </a:moveTo>
                                <a:cubicBezTo>
                                  <a:pt x="163" y="31"/>
                                  <a:pt x="206" y="77"/>
                                  <a:pt x="228" y="109"/>
                                </a:cubicBezTo>
                                <a:cubicBezTo>
                                  <a:pt x="174" y="109"/>
                                  <a:pt x="174" y="109"/>
                                  <a:pt x="174" y="109"/>
                                </a:cubicBezTo>
                                <a:cubicBezTo>
                                  <a:pt x="136" y="109"/>
                                  <a:pt x="95" y="90"/>
                                  <a:pt x="95" y="55"/>
                                </a:cubicBezTo>
                                <a:cubicBezTo>
                                  <a:pt x="95" y="38"/>
                                  <a:pt x="104" y="31"/>
                                  <a:pt x="124" y="31"/>
                                </a:cubicBezTo>
                                <a:cubicBezTo>
                                  <a:pt x="124" y="31"/>
                                  <a:pt x="124" y="31"/>
                                  <a:pt x="124" y="31"/>
                                </a:cubicBezTo>
                                <a:cubicBezTo>
                                  <a:pt x="124" y="31"/>
                                  <a:pt x="124" y="31"/>
                                  <a:pt x="124" y="31"/>
                                </a:cubicBezTo>
                                <a:close/>
                                <a:moveTo>
                                  <a:pt x="386" y="31"/>
                                </a:moveTo>
                                <a:cubicBezTo>
                                  <a:pt x="407" y="31"/>
                                  <a:pt x="415" y="39"/>
                                  <a:pt x="415" y="56"/>
                                </a:cubicBezTo>
                                <a:cubicBezTo>
                                  <a:pt x="415" y="90"/>
                                  <a:pt x="376" y="111"/>
                                  <a:pt x="338" y="111"/>
                                </a:cubicBezTo>
                                <a:cubicBezTo>
                                  <a:pt x="284" y="111"/>
                                  <a:pt x="284" y="111"/>
                                  <a:pt x="284" y="111"/>
                                </a:cubicBezTo>
                                <a:cubicBezTo>
                                  <a:pt x="306" y="77"/>
                                  <a:pt x="347" y="31"/>
                                  <a:pt x="386" y="31"/>
                                </a:cubicBezTo>
                                <a:cubicBezTo>
                                  <a:pt x="386" y="31"/>
                                  <a:pt x="386" y="31"/>
                                  <a:pt x="386" y="31"/>
                                </a:cubicBezTo>
                                <a:cubicBezTo>
                                  <a:pt x="386" y="31"/>
                                  <a:pt x="386" y="31"/>
                                  <a:pt x="386" y="31"/>
                                </a:cubicBezTo>
                                <a:close/>
                                <a:moveTo>
                                  <a:pt x="510" y="141"/>
                                </a:moveTo>
                                <a:cubicBezTo>
                                  <a:pt x="510" y="124"/>
                                  <a:pt x="497" y="111"/>
                                  <a:pt x="478" y="111"/>
                                </a:cubicBezTo>
                                <a:cubicBezTo>
                                  <a:pt x="424" y="111"/>
                                  <a:pt x="424" y="111"/>
                                  <a:pt x="424" y="111"/>
                                </a:cubicBezTo>
                                <a:cubicBezTo>
                                  <a:pt x="437" y="97"/>
                                  <a:pt x="447" y="79"/>
                                  <a:pt x="447" y="56"/>
                                </a:cubicBezTo>
                                <a:cubicBezTo>
                                  <a:pt x="447" y="29"/>
                                  <a:pt x="432" y="0"/>
                                  <a:pt x="386" y="0"/>
                                </a:cubicBezTo>
                                <a:cubicBezTo>
                                  <a:pt x="328" y="0"/>
                                  <a:pt x="279" y="62"/>
                                  <a:pt x="255" y="96"/>
                                </a:cubicBezTo>
                                <a:cubicBezTo>
                                  <a:pt x="231" y="62"/>
                                  <a:pt x="182" y="0"/>
                                  <a:pt x="122" y="0"/>
                                </a:cubicBezTo>
                                <a:cubicBezTo>
                                  <a:pt x="78" y="0"/>
                                  <a:pt x="61" y="29"/>
                                  <a:pt x="61" y="56"/>
                                </a:cubicBezTo>
                                <a:cubicBezTo>
                                  <a:pt x="61" y="79"/>
                                  <a:pt x="70" y="97"/>
                                  <a:pt x="85" y="111"/>
                                </a:cubicBezTo>
                                <a:cubicBezTo>
                                  <a:pt x="32" y="111"/>
                                  <a:pt x="32" y="111"/>
                                  <a:pt x="32" y="111"/>
                                </a:cubicBezTo>
                                <a:cubicBezTo>
                                  <a:pt x="15" y="111"/>
                                  <a:pt x="0" y="124"/>
                                  <a:pt x="0" y="141"/>
                                </a:cubicBezTo>
                                <a:cubicBezTo>
                                  <a:pt x="0" y="235"/>
                                  <a:pt x="0" y="235"/>
                                  <a:pt x="0" y="235"/>
                                </a:cubicBezTo>
                                <a:cubicBezTo>
                                  <a:pt x="32" y="235"/>
                                  <a:pt x="32" y="235"/>
                                  <a:pt x="32" y="235"/>
                                </a:cubicBezTo>
                                <a:cubicBezTo>
                                  <a:pt x="32" y="439"/>
                                  <a:pt x="32" y="439"/>
                                  <a:pt x="32" y="439"/>
                                </a:cubicBezTo>
                                <a:cubicBezTo>
                                  <a:pt x="32" y="456"/>
                                  <a:pt x="46" y="470"/>
                                  <a:pt x="65" y="470"/>
                                </a:cubicBezTo>
                                <a:cubicBezTo>
                                  <a:pt x="447" y="470"/>
                                  <a:pt x="447" y="470"/>
                                  <a:pt x="447" y="470"/>
                                </a:cubicBezTo>
                                <a:cubicBezTo>
                                  <a:pt x="464" y="470"/>
                                  <a:pt x="480" y="456"/>
                                  <a:pt x="480" y="439"/>
                                </a:cubicBezTo>
                                <a:cubicBezTo>
                                  <a:pt x="480" y="235"/>
                                  <a:pt x="480" y="235"/>
                                  <a:pt x="480" y="235"/>
                                </a:cubicBezTo>
                                <a:cubicBezTo>
                                  <a:pt x="512" y="235"/>
                                  <a:pt x="512" y="235"/>
                                  <a:pt x="512" y="235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38" style="position:absolute;margin-left:9.75pt;margin-top:423.75pt;width:521.25pt;height:25.7pt;z-index:251698176" coordsize="66205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">
                <v:shape id="文本框 20" o:spid="_x0000_s1039" type="#_x0000_t202" style="position:absolute;left:3429;width:10470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qTbsA&#10;AADbAAAADwAAAGRycy9kb3ducmV2LnhtbERPzQqCQBC+B73DMkGXqDUPEdYqEQjdIusBBndSy50V&#10;d0t7+/YQdPz4/vfZaFrxpt41lhWsVxEI4tLqhisFt2u+3IJwHllja5kUfMhBlk4ne0y0HfhC78JX&#10;IoSwS1BB7X2XSOnKmgy6le2IA3e3vUEfYF9J3eMQwk0r4yjaSIMNh4YaOzrWVD6Ll1Fg42HRXop1&#10;fjwPjzw6v+haOFJqPhsPOxCeRv8X/9wnrSAO68OX8ANk+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Kxak27AAAA2wAAAA8AAAAAAAAAAAAAAAAAmAIAAGRycy9kb3ducmV2Lnht&#10;bFBLBQYAAAAABAAEAPUAAACAAwAAAAA=&#10;" filled="f" stroked="f" strokeweight=".5pt">
                  <v:textbox style="mso-fit-shape-to-text:t">
                    <w:txbxContent>
                      <w:p w:rsidR="00F53FEA" w:rsidRDefault="008A5DDA">
                        <w:pPr>
                          <w:snapToGrid w:val="0"/>
                          <w:spacing w:line="360" w:lineRule="exact"/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奖项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证书</w:t>
                        </w:r>
                      </w:p>
                    </w:txbxContent>
                  </v:textbox>
                </v:shape>
                <v:line id="直接连接符 21" o:spid="_x0000_s1040" style="position:absolute;visibility:visible;mso-wrap-style:square" from="14001,1714" to="66205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N6EMMAAADbAAAADwAAAGRycy9kb3ducmV2LnhtbESPT2sCMRTE7wW/Q3hCbzW7FkRWo6hQ&#10;9NAeXMXzY/P2j7t5WZJUt9++EQSPw8z8hlmuB9OJGznfWFaQThIQxIXVDVcKzqevjzkIH5A1dpZJ&#10;wR95WK9Gb0vMtL3zkW55qESEsM9QQR1Cn0npi5oM+ontiaNXWmcwROkqqR3eI9x0cpokM2mw4bhQ&#10;Y0+7moo2/zUKLvPPtN0Xs/y8/bbX3g1lG35Kpd7Hw2YBItAQXuFn+6AVTFN4fI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ehDDAAAA2wAAAA8AAAAAAAAAAAAA&#10;AAAAoQIAAGRycy9kb3ducmV2LnhtbFBLBQYAAAAABAAEAPkAAACRAwAAAAA=&#10;" strokecolor="#bfbfbf [2412]" strokeweight="1pt">
                  <v:stroke joinstyle="miter"/>
                </v:line>
                <v:rect id="矩形 29" o:spid="_x0000_s1041" style="position:absolute;top:476;width:257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qecYA&#10;AADbAAAADwAAAGRycy9kb3ducmV2LnhtbESPS2vDMBCE74H8B7GFXEwjx5SQOlFCKJSYQgt5HHJc&#10;rK1tYq2MpfjRX18VCjkOs/PNzmY3mFp01LrKsoLFPAZBnFtdcaHgcn5/XoFwHlljbZkUjORgt51O&#10;Nphq2/ORupMvRICwS1FB6X2TSunykgy6uW2Ig/dtW4M+yLaQusU+wE0tkzheSoMVh4YSG3orKb+d&#10;7ia8ceg+Dz/58dabl+s5W4zRR1R/KTV7GvZrEJ4G/zj+T2daQfIKf1sCA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qecYAAADbAAAADwAAAAAAAAAAAAAAAACYAgAAZHJz&#10;L2Rvd25yZXYueG1sUEsFBgAAAAAEAAQA9QAAAIsDAAAAAA==&#10;" fillcolor="#a5a5a5 [2092]" strokecolor="#a5a5a5 [2092]" strokeweight="1pt"/>
                <v:shape id="Freeform 199" o:spid="_x0000_s1042" style="position:absolute;left:476;top:952;width:1800;height:1653;visibility:visible;mso-wrap-style:square;v-text-anchor:top" coordsize="51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mucAA&#10;AADcAAAADwAAAGRycy9kb3ducmV2LnhtbERPzYrCMBC+C75DGMGbpnbrItUoIi7owYOuDzA2s23Z&#10;ZlKTaLtvvzkIHj++/9WmN414kvO1ZQWzaQKCuLC65lLB9ftrsgDhA7LGxjIp+CMPm/VwsMJc247P&#10;9LyEUsQQ9jkqqEJocyl9UZFBP7UtceR+rDMYInSl1A67GG4amSbJpzRYc2yosKVdRcXv5WEUlHfc&#10;+71Ns+J0bKn5uLts3t2UGo/67RJEoD68xS/3QStIszg/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DmucAAAADcAAAADwAAAAAAAAAAAAAAAACYAgAAZHJzL2Rvd25y&#10;ZXYueG1sUEsFBgAAAAAEAAQA9QAAAIUDAAAAAA==&#10;" path="m446,439v-176,,-176,,-176,c270,235,270,235,270,235v178,,178,,178,c448,448,448,448,448,448v-2,-9,-2,-9,-2,-9c446,439,446,439,446,439xm65,235v175,,175,,175,c240,439,240,439,240,439v-175,,-175,,-175,c65,235,65,235,65,235v,,,,,c65,235,65,235,65,235xm32,141v208,,208,,208,c240,204,240,204,240,204v-208,,-208,,-208,c32,141,32,141,32,141v,,,,,c32,141,32,141,32,141xm478,204v-208,,-208,,-208,c270,141,270,141,270,141v208,,208,,208,c478,204,478,204,478,204v,,,,,c478,204,478,204,478,204xm124,31v39,,82,46,104,78c174,109,174,109,174,109,136,109,95,90,95,55v,-17,9,-24,29,-24c124,31,124,31,124,31v,,,,,xm386,31v21,,29,8,29,25c415,90,376,111,338,111v-54,,-54,,-54,c306,77,347,31,386,31v,,,,,c386,31,386,31,386,31xm510,141v,-17,-13,-30,-32,-30c424,111,424,111,424,111,437,97,447,79,447,56,447,29,432,,386,,328,,279,62,255,96,231,62,182,,122,,78,,61,29,61,56v,23,9,41,24,55c32,111,32,111,32,111,15,111,,124,,141v,94,,94,,94c32,235,32,235,32,235v,204,,204,,204c32,456,46,470,65,470v382,,382,,382,c464,470,480,456,480,439v,-204,,-204,,-204c512,235,512,235,512,235v-2,-94,-2,-94,-2,-94c510,141,510,141,510,141v,,,,,xe" fillcolor="white [3212]" stroked="f">
                  <v:path arrowok="t" o:connecttype="custom" o:connectlocs="94922,154416;157500,82660;156797,154416;22852,82660;84375,154416;22852,82660;22852,82660;84375,49596;11250,71756;11250,49596;168047,71756;94922,49596;168047,71756;168047,71756;80156,38340;33398,19346;43594,10904;135703,10904;118828,39044;135703,10904;135703,10904;168047,39044;157148,19698;89648,33767;21445,19698;11250,39044;0,82660;11250,154416;157148,165320;168750,82660;179297,49596;179297,49596" o:connectangles="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55D14E" wp14:editId="2A4B899C">
                <wp:simplePos x="0" y="0"/>
                <wp:positionH relativeFrom="column">
                  <wp:posOffset>142875</wp:posOffset>
                </wp:positionH>
                <wp:positionV relativeFrom="paragraph">
                  <wp:posOffset>3028950</wp:posOffset>
                </wp:positionV>
                <wp:extent cx="6296025" cy="326390"/>
                <wp:effectExtent l="6350" t="0" r="3175" b="165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5955" cy="326390"/>
                          <a:chOff x="0" y="0"/>
                          <a:chExt cx="6296947" cy="326390"/>
                        </a:xfrm>
                      </wpg:grpSpPr>
                      <wps:wsp>
                        <wps:cNvPr id="14" name="文本框 14"/>
                        <wps:cNvSpPr txBox="1"/>
                        <wps:spPr>
                          <a:xfrm>
                            <a:off x="342900" y="0"/>
                            <a:ext cx="1047268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FEA" w:rsidRDefault="008A5DDA"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实践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1400175" y="171450"/>
                            <a:ext cx="489677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矩形 26"/>
                        <wps:cNvSpPr/>
                        <wps:spPr>
                          <a:xfrm>
                            <a:off x="0" y="2857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95250"/>
                            <a:ext cx="180000" cy="130710"/>
                          </a:xfrm>
                          <a:custGeom>
                            <a:avLst/>
                            <a:gdLst>
                              <a:gd name="T0" fmla="*/ 161 w 490"/>
                              <a:gd name="T1" fmla="*/ 219 h 355"/>
                              <a:gd name="T2" fmla="*/ 73 w 490"/>
                              <a:gd name="T3" fmla="*/ 178 h 355"/>
                              <a:gd name="T4" fmla="*/ 0 w 490"/>
                              <a:gd name="T5" fmla="*/ 264 h 355"/>
                              <a:gd name="T6" fmla="*/ 3 w 490"/>
                              <a:gd name="T7" fmla="*/ 324 h 355"/>
                              <a:gd name="T8" fmla="*/ 170 w 490"/>
                              <a:gd name="T9" fmla="*/ 324 h 355"/>
                              <a:gd name="T10" fmla="*/ 172 w 490"/>
                              <a:gd name="T11" fmla="*/ 256 h 355"/>
                              <a:gd name="T12" fmla="*/ 147 w 490"/>
                              <a:gd name="T13" fmla="*/ 99 h 355"/>
                              <a:gd name="T14" fmla="*/ 25 w 490"/>
                              <a:gd name="T15" fmla="*/ 99 h 355"/>
                              <a:gd name="T16" fmla="*/ 487 w 490"/>
                              <a:gd name="T17" fmla="*/ 0 h 355"/>
                              <a:gd name="T18" fmla="*/ 207 w 490"/>
                              <a:gd name="T19" fmla="*/ 3 h 355"/>
                              <a:gd name="T20" fmla="*/ 207 w 490"/>
                              <a:gd name="T21" fmla="*/ 351 h 355"/>
                              <a:gd name="T22" fmla="*/ 487 w 490"/>
                              <a:gd name="T23" fmla="*/ 355 h 355"/>
                              <a:gd name="T24" fmla="*/ 490 w 490"/>
                              <a:gd name="T25" fmla="*/ 3 h 355"/>
                              <a:gd name="T26" fmla="*/ 233 w 490"/>
                              <a:gd name="T27" fmla="*/ 37 h 355"/>
                              <a:gd name="T28" fmla="*/ 466 w 490"/>
                              <a:gd name="T29" fmla="*/ 39 h 355"/>
                              <a:gd name="T30" fmla="*/ 463 w 490"/>
                              <a:gd name="T31" fmla="*/ 77 h 355"/>
                              <a:gd name="T32" fmla="*/ 235 w 490"/>
                              <a:gd name="T33" fmla="*/ 77 h 355"/>
                              <a:gd name="T34" fmla="*/ 231 w 490"/>
                              <a:gd name="T35" fmla="*/ 39 h 355"/>
                              <a:gd name="T36" fmla="*/ 466 w 490"/>
                              <a:gd name="T37" fmla="*/ 315 h 355"/>
                              <a:gd name="T38" fmla="*/ 234 w 490"/>
                              <a:gd name="T39" fmla="*/ 318 h 355"/>
                              <a:gd name="T40" fmla="*/ 231 w 490"/>
                              <a:gd name="T41" fmla="*/ 280 h 355"/>
                              <a:gd name="T42" fmla="*/ 349 w 490"/>
                              <a:gd name="T43" fmla="*/ 278 h 355"/>
                              <a:gd name="T44" fmla="*/ 466 w 490"/>
                              <a:gd name="T45" fmla="*/ 281 h 355"/>
                              <a:gd name="T46" fmla="*/ 231 w 490"/>
                              <a:gd name="T47" fmla="*/ 235 h 355"/>
                              <a:gd name="T48" fmla="*/ 233 w 490"/>
                              <a:gd name="T49" fmla="*/ 197 h 355"/>
                              <a:gd name="T50" fmla="*/ 463 w 490"/>
                              <a:gd name="T51" fmla="*/ 197 h 355"/>
                              <a:gd name="T52" fmla="*/ 466 w 490"/>
                              <a:gd name="T53" fmla="*/ 235 h 355"/>
                              <a:gd name="T54" fmla="*/ 233 w 490"/>
                              <a:gd name="T55" fmla="*/ 238 h 355"/>
                              <a:gd name="T56" fmla="*/ 463 w 490"/>
                              <a:gd name="T57" fmla="*/ 157 h 355"/>
                              <a:gd name="T58" fmla="*/ 234 w 490"/>
                              <a:gd name="T59" fmla="*/ 157 h 355"/>
                              <a:gd name="T60" fmla="*/ 231 w 490"/>
                              <a:gd name="T61" fmla="*/ 120 h 355"/>
                              <a:gd name="T62" fmla="*/ 349 w 490"/>
                              <a:gd name="T63" fmla="*/ 117 h 355"/>
                              <a:gd name="T64" fmla="*/ 466 w 490"/>
                              <a:gd name="T65" fmla="*/ 120 h 355"/>
                              <a:gd name="T66" fmla="*/ 463 w 490"/>
                              <a:gd name="T67" fmla="*/ 157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0" h="355">
                                <a:moveTo>
                                  <a:pt x="172" y="256"/>
                                </a:moveTo>
                                <a:cubicBezTo>
                                  <a:pt x="172" y="243"/>
                                  <a:pt x="168" y="230"/>
                                  <a:pt x="161" y="219"/>
                                </a:cubicBezTo>
                                <a:cubicBezTo>
                                  <a:pt x="153" y="205"/>
                                  <a:pt x="141" y="194"/>
                                  <a:pt x="127" y="187"/>
                                </a:cubicBezTo>
                                <a:cubicBezTo>
                                  <a:pt x="110" y="178"/>
                                  <a:pt x="92" y="175"/>
                                  <a:pt x="73" y="178"/>
                                </a:cubicBezTo>
                                <a:cubicBezTo>
                                  <a:pt x="58" y="180"/>
                                  <a:pt x="44" y="186"/>
                                  <a:pt x="32" y="196"/>
                                </a:cubicBezTo>
                                <a:cubicBezTo>
                                  <a:pt x="10" y="214"/>
                                  <a:pt x="0" y="236"/>
                                  <a:pt x="0" y="264"/>
                                </a:cubicBezTo>
                                <a:cubicBezTo>
                                  <a:pt x="0" y="283"/>
                                  <a:pt x="0" y="302"/>
                                  <a:pt x="0" y="321"/>
                                </a:cubicBezTo>
                                <a:cubicBezTo>
                                  <a:pt x="0" y="324"/>
                                  <a:pt x="0" y="324"/>
                                  <a:pt x="3" y="324"/>
                                </a:cubicBezTo>
                                <a:cubicBezTo>
                                  <a:pt x="137" y="324"/>
                                  <a:pt x="137" y="324"/>
                                  <a:pt x="137" y="324"/>
                                </a:cubicBezTo>
                                <a:cubicBezTo>
                                  <a:pt x="148" y="324"/>
                                  <a:pt x="159" y="324"/>
                                  <a:pt x="170" y="324"/>
                                </a:cubicBezTo>
                                <a:cubicBezTo>
                                  <a:pt x="172" y="324"/>
                                  <a:pt x="173" y="324"/>
                                  <a:pt x="173" y="322"/>
                                </a:cubicBezTo>
                                <a:cubicBezTo>
                                  <a:pt x="173" y="300"/>
                                  <a:pt x="173" y="278"/>
                                  <a:pt x="172" y="256"/>
                                </a:cubicBezTo>
                                <a:close/>
                                <a:moveTo>
                                  <a:pt x="86" y="159"/>
                                </a:moveTo>
                                <a:cubicBezTo>
                                  <a:pt x="119" y="159"/>
                                  <a:pt x="147" y="133"/>
                                  <a:pt x="147" y="99"/>
                                </a:cubicBezTo>
                                <a:cubicBezTo>
                                  <a:pt x="147" y="65"/>
                                  <a:pt x="120" y="39"/>
                                  <a:pt x="87" y="39"/>
                                </a:cubicBezTo>
                                <a:cubicBezTo>
                                  <a:pt x="53" y="39"/>
                                  <a:pt x="26" y="65"/>
                                  <a:pt x="25" y="99"/>
                                </a:cubicBezTo>
                                <a:cubicBezTo>
                                  <a:pt x="25" y="132"/>
                                  <a:pt x="52" y="159"/>
                                  <a:pt x="86" y="159"/>
                                </a:cubicBezTo>
                                <a:close/>
                                <a:moveTo>
                                  <a:pt x="487" y="0"/>
                                </a:moveTo>
                                <a:cubicBezTo>
                                  <a:pt x="395" y="0"/>
                                  <a:pt x="302" y="0"/>
                                  <a:pt x="210" y="0"/>
                                </a:cubicBezTo>
                                <a:cubicBezTo>
                                  <a:pt x="208" y="0"/>
                                  <a:pt x="207" y="0"/>
                                  <a:pt x="207" y="3"/>
                                </a:cubicBezTo>
                                <a:cubicBezTo>
                                  <a:pt x="207" y="61"/>
                                  <a:pt x="207" y="119"/>
                                  <a:pt x="207" y="177"/>
                                </a:cubicBezTo>
                                <a:cubicBezTo>
                                  <a:pt x="207" y="351"/>
                                  <a:pt x="207" y="351"/>
                                  <a:pt x="207" y="351"/>
                                </a:cubicBezTo>
                                <a:cubicBezTo>
                                  <a:pt x="207" y="355"/>
                                  <a:pt x="207" y="355"/>
                                  <a:pt x="210" y="355"/>
                                </a:cubicBezTo>
                                <a:cubicBezTo>
                                  <a:pt x="303" y="355"/>
                                  <a:pt x="395" y="355"/>
                                  <a:pt x="487" y="355"/>
                                </a:cubicBezTo>
                                <a:cubicBezTo>
                                  <a:pt x="490" y="355"/>
                                  <a:pt x="490" y="355"/>
                                  <a:pt x="490" y="352"/>
                                </a:cubicBezTo>
                                <a:cubicBezTo>
                                  <a:pt x="490" y="3"/>
                                  <a:pt x="490" y="3"/>
                                  <a:pt x="490" y="3"/>
                                </a:cubicBezTo>
                                <a:cubicBezTo>
                                  <a:pt x="490" y="0"/>
                                  <a:pt x="490" y="0"/>
                                  <a:pt x="487" y="0"/>
                                </a:cubicBezTo>
                                <a:close/>
                                <a:moveTo>
                                  <a:pt x="233" y="37"/>
                                </a:moveTo>
                                <a:cubicBezTo>
                                  <a:pt x="310" y="37"/>
                                  <a:pt x="387" y="37"/>
                                  <a:pt x="464" y="37"/>
                                </a:cubicBezTo>
                                <a:cubicBezTo>
                                  <a:pt x="465" y="37"/>
                                  <a:pt x="466" y="37"/>
                                  <a:pt x="466" y="39"/>
                                </a:cubicBezTo>
                                <a:cubicBezTo>
                                  <a:pt x="466" y="51"/>
                                  <a:pt x="466" y="62"/>
                                  <a:pt x="466" y="74"/>
                                </a:cubicBezTo>
                                <a:cubicBezTo>
                                  <a:pt x="466" y="76"/>
                                  <a:pt x="465" y="77"/>
                                  <a:pt x="463" y="77"/>
                                </a:cubicBezTo>
                                <a:cubicBezTo>
                                  <a:pt x="425" y="77"/>
                                  <a:pt x="387" y="77"/>
                                  <a:pt x="349" y="77"/>
                                </a:cubicBezTo>
                                <a:cubicBezTo>
                                  <a:pt x="235" y="77"/>
                                  <a:pt x="235" y="77"/>
                                  <a:pt x="235" y="77"/>
                                </a:cubicBezTo>
                                <a:cubicBezTo>
                                  <a:pt x="231" y="77"/>
                                  <a:pt x="231" y="77"/>
                                  <a:pt x="231" y="73"/>
                                </a:cubicBezTo>
                                <a:cubicBezTo>
                                  <a:pt x="231" y="62"/>
                                  <a:pt x="231" y="51"/>
                                  <a:pt x="231" y="39"/>
                                </a:cubicBezTo>
                                <a:cubicBezTo>
                                  <a:pt x="231" y="37"/>
                                  <a:pt x="231" y="37"/>
                                  <a:pt x="233" y="37"/>
                                </a:cubicBezTo>
                                <a:close/>
                                <a:moveTo>
                                  <a:pt x="466" y="315"/>
                                </a:moveTo>
                                <a:cubicBezTo>
                                  <a:pt x="466" y="317"/>
                                  <a:pt x="466" y="318"/>
                                  <a:pt x="463" y="318"/>
                                </a:cubicBezTo>
                                <a:cubicBezTo>
                                  <a:pt x="387" y="318"/>
                                  <a:pt x="310" y="318"/>
                                  <a:pt x="234" y="318"/>
                                </a:cubicBezTo>
                                <a:cubicBezTo>
                                  <a:pt x="232" y="318"/>
                                  <a:pt x="231" y="317"/>
                                  <a:pt x="231" y="315"/>
                                </a:cubicBezTo>
                                <a:cubicBezTo>
                                  <a:pt x="231" y="304"/>
                                  <a:pt x="231" y="292"/>
                                  <a:pt x="231" y="280"/>
                                </a:cubicBezTo>
                                <a:cubicBezTo>
                                  <a:pt x="231" y="278"/>
                                  <a:pt x="232" y="278"/>
                                  <a:pt x="234" y="278"/>
                                </a:cubicBezTo>
                                <a:cubicBezTo>
                                  <a:pt x="272" y="278"/>
                                  <a:pt x="310" y="278"/>
                                  <a:pt x="349" y="278"/>
                                </a:cubicBezTo>
                                <a:cubicBezTo>
                                  <a:pt x="387" y="278"/>
                                  <a:pt x="425" y="278"/>
                                  <a:pt x="463" y="278"/>
                                </a:cubicBezTo>
                                <a:cubicBezTo>
                                  <a:pt x="465" y="278"/>
                                  <a:pt x="466" y="278"/>
                                  <a:pt x="466" y="281"/>
                                </a:cubicBezTo>
                                <a:cubicBezTo>
                                  <a:pt x="466" y="292"/>
                                  <a:pt x="466" y="304"/>
                                  <a:pt x="466" y="315"/>
                                </a:cubicBezTo>
                                <a:close/>
                                <a:moveTo>
                                  <a:pt x="231" y="235"/>
                                </a:moveTo>
                                <a:cubicBezTo>
                                  <a:pt x="231" y="223"/>
                                  <a:pt x="231" y="211"/>
                                  <a:pt x="231" y="200"/>
                                </a:cubicBezTo>
                                <a:cubicBezTo>
                                  <a:pt x="231" y="198"/>
                                  <a:pt x="231" y="197"/>
                                  <a:pt x="233" y="197"/>
                                </a:cubicBezTo>
                                <a:cubicBezTo>
                                  <a:pt x="271" y="197"/>
                                  <a:pt x="310" y="197"/>
                                  <a:pt x="348" y="197"/>
                                </a:cubicBezTo>
                                <a:cubicBezTo>
                                  <a:pt x="386" y="197"/>
                                  <a:pt x="425" y="197"/>
                                  <a:pt x="463" y="197"/>
                                </a:cubicBezTo>
                                <a:cubicBezTo>
                                  <a:pt x="466" y="197"/>
                                  <a:pt x="466" y="197"/>
                                  <a:pt x="466" y="201"/>
                                </a:cubicBezTo>
                                <a:cubicBezTo>
                                  <a:pt x="466" y="212"/>
                                  <a:pt x="466" y="224"/>
                                  <a:pt x="466" y="235"/>
                                </a:cubicBezTo>
                                <a:cubicBezTo>
                                  <a:pt x="466" y="237"/>
                                  <a:pt x="466" y="238"/>
                                  <a:pt x="464" y="238"/>
                                </a:cubicBezTo>
                                <a:cubicBezTo>
                                  <a:pt x="387" y="237"/>
                                  <a:pt x="310" y="237"/>
                                  <a:pt x="233" y="238"/>
                                </a:cubicBezTo>
                                <a:cubicBezTo>
                                  <a:pt x="232" y="238"/>
                                  <a:pt x="231" y="237"/>
                                  <a:pt x="231" y="235"/>
                                </a:cubicBezTo>
                                <a:close/>
                                <a:moveTo>
                                  <a:pt x="463" y="157"/>
                                </a:moveTo>
                                <a:cubicBezTo>
                                  <a:pt x="407" y="157"/>
                                  <a:pt x="351" y="157"/>
                                  <a:pt x="296" y="157"/>
                                </a:cubicBezTo>
                                <a:cubicBezTo>
                                  <a:pt x="275" y="157"/>
                                  <a:pt x="254" y="157"/>
                                  <a:pt x="234" y="157"/>
                                </a:cubicBezTo>
                                <a:cubicBezTo>
                                  <a:pt x="232" y="157"/>
                                  <a:pt x="231" y="157"/>
                                  <a:pt x="231" y="155"/>
                                </a:cubicBezTo>
                                <a:cubicBezTo>
                                  <a:pt x="231" y="143"/>
                                  <a:pt x="231" y="132"/>
                                  <a:pt x="231" y="120"/>
                                </a:cubicBezTo>
                                <a:cubicBezTo>
                                  <a:pt x="231" y="118"/>
                                  <a:pt x="232" y="117"/>
                                  <a:pt x="234" y="117"/>
                                </a:cubicBezTo>
                                <a:cubicBezTo>
                                  <a:pt x="272" y="117"/>
                                  <a:pt x="310" y="117"/>
                                  <a:pt x="349" y="117"/>
                                </a:cubicBezTo>
                                <a:cubicBezTo>
                                  <a:pt x="387" y="117"/>
                                  <a:pt x="425" y="117"/>
                                  <a:pt x="463" y="117"/>
                                </a:cubicBezTo>
                                <a:cubicBezTo>
                                  <a:pt x="466" y="117"/>
                                  <a:pt x="466" y="117"/>
                                  <a:pt x="466" y="120"/>
                                </a:cubicBezTo>
                                <a:cubicBezTo>
                                  <a:pt x="466" y="132"/>
                                  <a:pt x="466" y="143"/>
                                  <a:pt x="466" y="154"/>
                                </a:cubicBezTo>
                                <a:cubicBezTo>
                                  <a:pt x="466" y="157"/>
                                  <a:pt x="465" y="157"/>
                                  <a:pt x="463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43" style="position:absolute;margin-left:11.25pt;margin-top:238.5pt;width:495.75pt;height:25.7pt;z-index:251692032" coordsize="62969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">
                <v:shape id="文本框 14" o:spid="_x0000_s1044" type="#_x0000_t202" style="position:absolute;left:3429;width:10472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m87wA&#10;AADbAAAADwAAAGRycy9kb3ducmV2LnhtbERPSwrCMBDdC94hjOBGbKqISDWKCAV3YvUAQzO21WZS&#10;mmjr7Y0guJvH+85m15tavKh1lWUFsygGQZxbXXGh4HpJpysQziNrrC2Tgjc52G2Hgw0m2nZ8plfm&#10;CxFC2CWooPS+SaR0eUkGXWQb4sDdbGvQB9gWUrfYhXBTy3kcL6XBikNDiQ0dSsof2dMosPNuUp+z&#10;WXo4dfc0Pj3pkjlSajzq92sQnnr/F//cRx3mL+D7SzhAb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5qbzvAAAANsAAAAPAAAAAAAAAAAAAAAAAJgCAABkcnMvZG93bnJldi54&#10;bWxQSwUGAAAAAAQABAD1AAAAgQMAAAAA&#10;" filled="f" stroked="f" strokeweight=".5pt">
                  <v:textbox style="mso-fit-shape-to-text:t">
                    <w:txbxContent>
                      <w:p w:rsidR="00F53FEA" w:rsidRDefault="008A5DDA">
                        <w:pPr>
                          <w:snapToGrid w:val="0"/>
                          <w:spacing w:line="360" w:lineRule="exact"/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实践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经历</w:t>
                        </w:r>
                      </w:p>
                    </w:txbxContent>
                  </v:textbox>
                </v:shape>
                <v:line id="直接连接符 15" o:spid="_x0000_s1045" style="position:absolute;visibility:visible;mso-wrap-style:square" from="14001,1714" to="62969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2rsEAAADbAAAADwAAAGRycy9kb3ducmV2LnhtbERPS2sCMRC+F/ofwhS81ayKsmyNooK0&#10;Bz10lZ6HzezD3UyWJNXtvzeC0Nt8fM9ZrgfTiSs531hWMBknIIgLqxuuFJxP+/cUhA/IGjvLpOCP&#10;PKxXry9LzLS98Tdd81CJGMI+QwV1CH0mpS9qMujHtieOXGmdwRChq6R2eIvhppPTJFlIgw3Hhhp7&#10;2tVUtPmvUfCTzibtZ7HIz9uDvfRuKNtwLJUavQ2bDxCBhvAvfrq/dJw/h8cv8QC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pLauwQAAANsAAAAPAAAAAAAAAAAAAAAA&#10;AKECAABkcnMvZG93bnJldi54bWxQSwUGAAAAAAQABAD5AAAAjwMAAAAA&#10;" strokecolor="#bfbfbf [2412]" strokeweight="1pt">
                  <v:stroke joinstyle="miter"/>
                </v:line>
                <v:rect id="矩形 26" o:spid="_x0000_s1046" style="position:absolute;top:285;width:257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+C8QA&#10;AADbAAAADwAAAGRycy9kb3ducmV2LnhtbESPT6vCMBDE74LfIazgRTRVHiLVKCKIIvjAPwePS7O2&#10;xWZTmthWP7158MDjMDu/2VmsWlOImiqXW1YwHkUgiBOrc04VXC/b4QyE88gaC8uk4EUOVstuZ4Gx&#10;tg2fqD77VAQIuxgVZN6XsZQuycigG9mSOHh3Wxn0QVap1BU2AW4KOYmiqTSYc2jIsKRNRsnj/DTh&#10;jV193L2T06MxP7fLfvwaHAbFr1L9Xrueg/DU+u/xf3qvFUym8LclAEA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/gvEAAAA2wAAAA8AAAAAAAAAAAAAAAAAmAIAAGRycy9k&#10;b3ducmV2LnhtbFBLBQYAAAAABAAEAPUAAACJAwAAAAA=&#10;" fillcolor="#a5a5a5 [2092]" strokecolor="#a5a5a5 [2092]" strokeweight="1pt"/>
                <v:shape id="Freeform 5" o:spid="_x0000_s1047" style="position:absolute;left:476;top:952;width:1800;height:1307;visibility:visible;mso-wrap-style:square;v-text-anchor:top" coordsize="49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dusQA&#10;AADbAAAADwAAAGRycy9kb3ducmV2LnhtbESPT2sCMRTE74V+h/AKvdVEC2JXo4hQUA8F/0Cvj81z&#10;s7h52W6iZv30jVDocZiZ3zCzRXKNuFIXas8ahgMFgrj0puZKw/Hw+TYBESKywcYzaegpwGL+/DTD&#10;wvgb7+i6j5XIEA4FarAxtoWUobTkMAx8S5y9k+8cxiy7SpoObxnuGjlSaiwd1pwXLLa0slSe9xen&#10;YbtSl9T0J3X/qTYfk92X7b+PSevXl7ScgoiU4n/4r702Gt5H8Pi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nbrEAAAA2wAAAA8AAAAAAAAAAAAAAAAAmAIAAGRycy9k&#10;b3ducmV2LnhtbFBLBQYAAAAABAAEAPUAAACJAwAAAAA=&#10;" path="m172,256v,-13,-4,-26,-11,-37c153,205,141,194,127,187,110,178,92,175,73,178v-15,2,-29,8,-41,18c10,214,,236,,264v,19,,38,,57c,324,,324,3,324v134,,134,,134,c148,324,159,324,170,324v2,,3,,3,-2c173,300,173,278,172,256xm86,159v33,,61,-26,61,-60c147,65,120,39,87,39,53,39,26,65,25,99v,33,27,60,61,60xm487,c395,,302,,210,v-2,,-3,,-3,3c207,61,207,119,207,177v,174,,174,,174c207,355,207,355,210,355v93,,185,,277,c490,355,490,355,490,352,490,3,490,3,490,3v,-3,,-3,-3,-3xm233,37v77,,154,,231,c465,37,466,37,466,39v,12,,23,,35c466,76,465,77,463,77v-38,,-76,,-114,c235,77,235,77,235,77v-4,,-4,,-4,-4c231,62,231,51,231,39v,-2,,-2,2,-2xm466,315v,2,,3,-3,3c387,318,310,318,234,318v-2,,-3,-1,-3,-3c231,304,231,292,231,280v,-2,1,-2,3,-2c272,278,310,278,349,278v38,,76,,114,c465,278,466,278,466,281v,11,,23,,34xm231,235v,-12,,-24,,-35c231,198,231,197,233,197v38,,77,,115,c386,197,425,197,463,197v3,,3,,3,4c466,212,466,224,466,235v,2,,3,-2,3c387,237,310,237,233,238v-1,,-2,-1,-2,-3xm463,157v-56,,-112,,-167,c275,157,254,157,234,157v-2,,-3,,-3,-2c231,143,231,132,231,120v,-2,1,-3,3,-3c272,117,310,117,349,117v38,,76,,114,c466,117,466,117,466,120v,12,,23,,34c466,157,465,157,463,157xe" fillcolor="white [3212]" stroked="f">
                  <v:path arrowok="t" o:connecttype="custom" o:connectlocs="59143,80635;26816,65539;0,97204;1102,119296;62449,119296;63184,94258;54000,36452;9184,36452;178898,0;76041,1105;76041,129237;178898,130710;180000,1105;85592,13623;171184,14360;170082,28351;86327,28351;84857,14360;171184,115982;85959,117087;84857,103095;128204,102359;171184,103463;84857,86526;85592,72535;170082,72535;171184,86526;85592,87631;170082,57807;85959,57807;84857,44184;128204,43079;171184,44184;170082,57807" o:connectangles="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EAEB35" wp14:editId="054E1950">
                <wp:simplePos x="0" y="0"/>
                <wp:positionH relativeFrom="column">
                  <wp:posOffset>142875</wp:posOffset>
                </wp:positionH>
                <wp:positionV relativeFrom="paragraph">
                  <wp:posOffset>1885950</wp:posOffset>
                </wp:positionV>
                <wp:extent cx="6296025" cy="326390"/>
                <wp:effectExtent l="0" t="0" r="28575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104" cy="326390"/>
                          <a:chOff x="0" y="0"/>
                          <a:chExt cx="6296424" cy="326390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342900" y="0"/>
                            <a:ext cx="1047068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FEA" w:rsidRDefault="008A5DDA"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教育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04040" w:themeColor="text1" w:themeTint="BF"/>
                                  <w:spacing w:val="20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1400175" y="171450"/>
                            <a:ext cx="489624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矩形 27"/>
                        <wps:cNvSpPr/>
                        <wps:spPr>
                          <a:xfrm>
                            <a:off x="0" y="3810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8575" y="95250"/>
                            <a:ext cx="216000" cy="152727"/>
                          </a:xfrm>
                          <a:custGeom>
                            <a:avLst/>
                            <a:gdLst>
                              <a:gd name="T0" fmla="*/ 4017 w 4360"/>
                              <a:gd name="T1" fmla="*/ 1009 h 3080"/>
                              <a:gd name="T2" fmla="*/ 4017 w 4360"/>
                              <a:gd name="T3" fmla="*/ 1688 h 3080"/>
                              <a:gd name="T4" fmla="*/ 4160 w 4360"/>
                              <a:gd name="T5" fmla="*/ 1830 h 3080"/>
                              <a:gd name="T6" fmla="*/ 3862 w 4360"/>
                              <a:gd name="T7" fmla="*/ 2140 h 3080"/>
                              <a:gd name="T8" fmla="*/ 3561 w 4360"/>
                              <a:gd name="T9" fmla="*/ 1840 h 3080"/>
                              <a:gd name="T10" fmla="*/ 3767 w 4360"/>
                              <a:gd name="T11" fmla="*/ 1652 h 3080"/>
                              <a:gd name="T12" fmla="*/ 3767 w 4360"/>
                              <a:gd name="T13" fmla="*/ 1116 h 3080"/>
                              <a:gd name="T14" fmla="*/ 2416 w 4360"/>
                              <a:gd name="T15" fmla="*/ 1677 h 3080"/>
                              <a:gd name="T16" fmla="*/ 1889 w 4360"/>
                              <a:gd name="T17" fmla="*/ 1692 h 3080"/>
                              <a:gd name="T18" fmla="*/ 324 w 4360"/>
                              <a:gd name="T19" fmla="*/ 1066 h 3080"/>
                              <a:gd name="T20" fmla="*/ 329 w 4360"/>
                              <a:gd name="T21" fmla="*/ 705 h 3080"/>
                              <a:gd name="T22" fmla="*/ 1843 w 4360"/>
                              <a:gd name="T23" fmla="*/ 139 h 3080"/>
                              <a:gd name="T24" fmla="*/ 2387 w 4360"/>
                              <a:gd name="T25" fmla="*/ 103 h 3080"/>
                              <a:gd name="T26" fmla="*/ 3999 w 4360"/>
                              <a:gd name="T27" fmla="*/ 737 h 3080"/>
                              <a:gd name="T28" fmla="*/ 4017 w 4360"/>
                              <a:gd name="T29" fmla="*/ 1009 h 3080"/>
                              <a:gd name="T30" fmla="*/ 2458 w 4360"/>
                              <a:gd name="T31" fmla="*/ 1946 h 3080"/>
                              <a:gd name="T32" fmla="*/ 3267 w 4360"/>
                              <a:gd name="T33" fmla="*/ 1580 h 3080"/>
                              <a:gd name="T34" fmla="*/ 3267 w 4360"/>
                              <a:gd name="T35" fmla="*/ 2652 h 3080"/>
                              <a:gd name="T36" fmla="*/ 2156 w 4360"/>
                              <a:gd name="T37" fmla="*/ 3080 h 3080"/>
                              <a:gd name="T38" fmla="*/ 982 w 4360"/>
                              <a:gd name="T39" fmla="*/ 2652 h 3080"/>
                              <a:gd name="T40" fmla="*/ 982 w 4360"/>
                              <a:gd name="T41" fmla="*/ 1652 h 3080"/>
                              <a:gd name="T42" fmla="*/ 1819 w 4360"/>
                              <a:gd name="T43" fmla="*/ 1946 h 3080"/>
                              <a:gd name="T44" fmla="*/ 2458 w 4360"/>
                              <a:gd name="T45" fmla="*/ 1946 h 3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360" h="3080">
                                <a:moveTo>
                                  <a:pt x="4017" y="1009"/>
                                </a:moveTo>
                                <a:cubicBezTo>
                                  <a:pt x="4017" y="1688"/>
                                  <a:pt x="4017" y="1688"/>
                                  <a:pt x="4017" y="1688"/>
                                </a:cubicBezTo>
                                <a:cubicBezTo>
                                  <a:pt x="4160" y="1830"/>
                                  <a:pt x="4160" y="1830"/>
                                  <a:pt x="4160" y="1830"/>
                                </a:cubicBezTo>
                                <a:cubicBezTo>
                                  <a:pt x="3862" y="2140"/>
                                  <a:pt x="3862" y="2140"/>
                                  <a:pt x="3862" y="2140"/>
                                </a:cubicBezTo>
                                <a:cubicBezTo>
                                  <a:pt x="3561" y="1840"/>
                                  <a:pt x="3561" y="1840"/>
                                  <a:pt x="3561" y="1840"/>
                                </a:cubicBezTo>
                                <a:cubicBezTo>
                                  <a:pt x="3767" y="1652"/>
                                  <a:pt x="3767" y="1652"/>
                                  <a:pt x="3767" y="1652"/>
                                </a:cubicBezTo>
                                <a:cubicBezTo>
                                  <a:pt x="3767" y="1116"/>
                                  <a:pt x="3767" y="1116"/>
                                  <a:pt x="3767" y="1116"/>
                                </a:cubicBezTo>
                                <a:cubicBezTo>
                                  <a:pt x="2891" y="1477"/>
                                  <a:pt x="2610" y="1590"/>
                                  <a:pt x="2416" y="1677"/>
                                </a:cubicBezTo>
                                <a:cubicBezTo>
                                  <a:pt x="2222" y="1765"/>
                                  <a:pt x="2082" y="1764"/>
                                  <a:pt x="1889" y="1692"/>
                                </a:cubicBezTo>
                                <a:cubicBezTo>
                                  <a:pt x="1696" y="1619"/>
                                  <a:pt x="779" y="1284"/>
                                  <a:pt x="324" y="1066"/>
                                </a:cubicBezTo>
                                <a:cubicBezTo>
                                  <a:pt x="20" y="921"/>
                                  <a:pt x="0" y="829"/>
                                  <a:pt x="329" y="705"/>
                                </a:cubicBezTo>
                                <a:cubicBezTo>
                                  <a:pt x="758" y="542"/>
                                  <a:pt x="1467" y="281"/>
                                  <a:pt x="1843" y="139"/>
                                </a:cubicBezTo>
                                <a:cubicBezTo>
                                  <a:pt x="2065" y="49"/>
                                  <a:pt x="2183" y="0"/>
                                  <a:pt x="2387" y="103"/>
                                </a:cubicBezTo>
                                <a:cubicBezTo>
                                  <a:pt x="2752" y="253"/>
                                  <a:pt x="3585" y="566"/>
                                  <a:pt x="3999" y="737"/>
                                </a:cubicBezTo>
                                <a:cubicBezTo>
                                  <a:pt x="4360" y="894"/>
                                  <a:pt x="4117" y="946"/>
                                  <a:pt x="4017" y="1009"/>
                                </a:cubicBezTo>
                                <a:close/>
                                <a:moveTo>
                                  <a:pt x="2458" y="1946"/>
                                </a:moveTo>
                                <a:cubicBezTo>
                                  <a:pt x="2670" y="1858"/>
                                  <a:pt x="2956" y="1714"/>
                                  <a:pt x="3267" y="1580"/>
                                </a:cubicBezTo>
                                <a:cubicBezTo>
                                  <a:pt x="3267" y="2652"/>
                                  <a:pt x="3267" y="2652"/>
                                  <a:pt x="3267" y="2652"/>
                                </a:cubicBezTo>
                                <a:cubicBezTo>
                                  <a:pt x="3267" y="2652"/>
                                  <a:pt x="2864" y="3080"/>
                                  <a:pt x="2156" y="3080"/>
                                </a:cubicBezTo>
                                <a:cubicBezTo>
                                  <a:pt x="1394" y="3080"/>
                                  <a:pt x="982" y="2652"/>
                                  <a:pt x="982" y="2652"/>
                                </a:cubicBezTo>
                                <a:cubicBezTo>
                                  <a:pt x="982" y="1652"/>
                                  <a:pt x="982" y="1652"/>
                                  <a:pt x="982" y="1652"/>
                                </a:cubicBezTo>
                                <a:cubicBezTo>
                                  <a:pt x="1222" y="1750"/>
                                  <a:pt x="1492" y="1834"/>
                                  <a:pt x="1819" y="1946"/>
                                </a:cubicBezTo>
                                <a:cubicBezTo>
                                  <a:pt x="2020" y="2017"/>
                                  <a:pt x="2276" y="2042"/>
                                  <a:pt x="2458" y="19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48" style="position:absolute;margin-left:11.25pt;margin-top:148.5pt;width:495.75pt;height:25.7pt;z-index:251688960" coordsize="62964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">
                <v:shape id="文本框 11" o:spid="_x0000_s1049" type="#_x0000_t202" style="position:absolute;left:3429;width:10470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Fa7wA&#10;AADbAAAADwAAAGRycy9kb3ducmV2LnhtbERPSwrCMBDdC94hjOBGNK0LkdooIhTcidUDDM3YVptJ&#10;aaKttzeC4G4e7zvpbjCNeFHnassK4kUEgriwuuZSwfWSzdcgnEfW2FgmBW9ysNuORykm2vZ8plfu&#10;SxFC2CWooPK+TaR0RUUG3cK2xIG72c6gD7Arpe6wD+GmkcsoWkmDNYeGCls6VFQ88qdRYJf9rDnn&#10;cXY49fcsOj3pkjtSajoZ9hsQngb/F//cRx3mx/D9JRwgt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kQVrvAAAANsAAAAPAAAAAAAAAAAAAAAAAJgCAABkcnMvZG93bnJldi54&#10;bWxQSwUGAAAAAAQABAD1AAAAgQMAAAAA&#10;" filled="f" stroked="f" strokeweight=".5pt">
                  <v:textbox style="mso-fit-shape-to-text:t">
                    <w:txbxContent>
                      <w:p w:rsidR="00F53FEA" w:rsidRDefault="008A5DDA">
                        <w:pPr>
                          <w:snapToGrid w:val="0"/>
                          <w:spacing w:line="360" w:lineRule="exact"/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教育</w:t>
                        </w:r>
                        <w:r>
                          <w:rPr>
                            <w:rFonts w:ascii="微软雅黑" w:eastAsia="微软雅黑" w:hAnsi="微软雅黑"/>
                            <w:color w:val="404040" w:themeColor="text1" w:themeTint="BF"/>
                            <w:spacing w:val="20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shape>
                <v:line id="直接连接符 12" o:spid="_x0000_s1050" style="position:absolute;visibility:visible;mso-wrap-style:square" from="14001,1714" to="62964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0u2sAAAADbAAAADwAAAGRycy9kb3ducmV2LnhtbERPS4vCMBC+C/sfwix401QFkWoUd0F2&#10;D+vBKp6HZvqwzaQkUbv/3giCt/n4nrPa9KYVN3K+tqxgMk5AEOdW11wqOB13owUIH5A1tpZJwT95&#10;2Kw/BitMtb3zgW5ZKEUMYZ+igiqELpXS5xUZ9GPbEUeusM5giNCVUju8x3DTymmSzKXBmmNDhR19&#10;V5Q32dUoOC9mk+Ynn2enrz976VxfNGFfKDX87LdLEIH68Ba/3L86zp/C85d4g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NLtrAAAAA2wAAAA8AAAAAAAAAAAAAAAAA&#10;oQIAAGRycy9kb3ducmV2LnhtbFBLBQYAAAAABAAEAPkAAACOAwAAAAA=&#10;" strokecolor="#bfbfbf [2412]" strokeweight="1pt">
                  <v:stroke joinstyle="miter"/>
                </v:line>
                <v:rect id="矩形 27" o:spid="_x0000_s1051" style="position:absolute;top:381;width:2571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bkMYA&#10;AADbAAAADwAAAGRycy9kb3ducmV2LnhtbESPS2vDMBCE74H8B7GFXEwjx5SkOFFCKJSYQgt5HHJc&#10;rK1tYq2MpfjRX18VCjkOs/PNzmY3mFp01LrKsoLFPAZBnFtdcaHgcn5/fgXhPLLG2jIpGMnBbjud&#10;bDDVtucjdSdfiABhl6KC0vsmldLlJRl0c9sQB+/btgZ9kG0hdYt9gJtaJnG8lAYrDg0lNvRWUn47&#10;3U1449B9Hn7y4603L9dzthijj6j+Umr2NOzXIDwN/nH8n860gmQFf1sCA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FbkMYAAADbAAAADwAAAAAAAAAAAAAAAACYAgAAZHJz&#10;L2Rvd25yZXYueG1sUEsFBgAAAAAEAAQA9QAAAIsDAAAAAA==&#10;" fillcolor="#a5a5a5 [2092]" strokecolor="#a5a5a5 [2092]" strokeweight="1pt"/>
                <v:shape id="Freeform 13" o:spid="_x0000_s1052" style="position:absolute;left:285;top:952;width:2160;height:1527;visibility:visible;mso-wrap-style:square;v-text-anchor:top" coordsize="4360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mCcMA&#10;AADbAAAADwAAAGRycy9kb3ducmV2LnhtbESPT4vCMBTE78J+h/AWvIim/mGRapRFVhHEg131/Gie&#10;TdnmpTRZrd/eCILHYWZ+w8yXra3ElRpfOlYwHCQgiHOnSy4UHH/X/SkIH5A1Vo5JwZ08LBcfnTmm&#10;2t34QNcsFCJC2KeowIRQp1L63JBFP3A1cfQurrEYomwKqRu8Rbit5ChJvqTFkuOCwZpWhvK/7N8q&#10;ON3Xe+d32cqEieklP35zvhw2SnU/2+8ZiEBteIdf7a1WMB7C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CmCcMAAADbAAAADwAAAAAAAAAAAAAAAACYAgAAZHJzL2Rv&#10;d25yZXYueG1sUEsFBgAAAAAEAAQA9QAAAIgDAAAAAA==&#10;" path="m4017,1009v,679,,679,,679c4160,1830,4160,1830,4160,1830v-298,310,-298,310,-298,310c3561,1840,3561,1840,3561,1840v206,-188,206,-188,206,-188c3767,1116,3767,1116,3767,1116v-876,361,-1157,474,-1351,561c2222,1765,2082,1764,1889,1692,1696,1619,779,1284,324,1066,20,921,,829,329,705,758,542,1467,281,1843,139,2065,49,2183,,2387,103v365,150,1198,463,1612,634c4360,894,4117,946,4017,1009xm2458,1946v212,-88,498,-232,809,-366c3267,2652,3267,2652,3267,2652v,,-403,428,-1111,428c1394,3080,982,2652,982,2652v,-1000,,-1000,,-1000c1222,1750,1492,1834,1819,1946v201,71,457,96,639,xe" fillcolor="white [3212]" stroked="f">
                  <v:path arrowok="t" o:connecttype="custom" o:connectlocs="199007,50033;199007,83702;206092,90744;191328,106116;176417,91240;186622,81917;186622,55339;119692,83157;93583,83901;16051,52859;16299,34959;91305,6893;118255,5107;198116,36545;199007,50033;121772,96496;161851,78347;161851,131504;106811,152727;48650,131504;48650,81917;90116,96496;121772,96496" o:connectangles="0,0,0,0,0,0,0,0,0,0,0,0,0,0,0,0,0,0,0,0,0,0,0"/>
                  <o:lock v:ext="edit" aspectratio="t" verticies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114300" distR="114300" wp14:anchorId="202DC95D" wp14:editId="1792AA36">
            <wp:extent cx="899160" cy="1258570"/>
            <wp:effectExtent l="0" t="0" r="15240" b="17780"/>
            <wp:docPr id="5" name="图片 5" descr="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098A0A6" wp14:editId="2A57E1A3">
            <wp:extent cx="899160" cy="1258570"/>
            <wp:effectExtent l="0" t="0" r="15240" b="17780"/>
            <wp:docPr id="7" name="图片 7" descr="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8780242" wp14:editId="7EFB61DC">
            <wp:extent cx="899160" cy="1258570"/>
            <wp:effectExtent l="0" t="0" r="15240" b="17780"/>
            <wp:docPr id="22" name="图片 22" descr="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1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E6247E" wp14:editId="7412BB14">
            <wp:extent cx="899160" cy="1258570"/>
            <wp:effectExtent l="0" t="0" r="15240" b="17780"/>
            <wp:docPr id="25" name="图片 25" descr="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0D9FEF25" wp14:editId="4BA6221A">
            <wp:simplePos x="0" y="0"/>
            <wp:positionH relativeFrom="margin">
              <wp:posOffset>170180</wp:posOffset>
            </wp:positionH>
            <wp:positionV relativeFrom="paragraph">
              <wp:posOffset>-66675</wp:posOffset>
            </wp:positionV>
            <wp:extent cx="953135" cy="1334135"/>
            <wp:effectExtent l="9525" t="9525" r="27940" b="27940"/>
            <wp:wrapNone/>
            <wp:docPr id="9" name="图片 9" descr="C:\Users\lff17\Desktop\IMG_0180.jpg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ff17\Desktop\IMG_0180.jpgIMG_018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334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71A1C" wp14:editId="573175C5">
                <wp:simplePos x="0" y="0"/>
                <wp:positionH relativeFrom="column">
                  <wp:posOffset>1552575</wp:posOffset>
                </wp:positionH>
                <wp:positionV relativeFrom="paragraph">
                  <wp:posOffset>-114300</wp:posOffset>
                </wp:positionV>
                <wp:extent cx="5579745" cy="4184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snapToGrid w:val="0"/>
                              <w:spacing w:line="64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56"/>
                              </w:rPr>
                              <w:t xml:space="preserve">蓝方芳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政治老师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53" type="#_x0000_t202" style="position:absolute;margin-left:122.25pt;margin-top:-9pt;width:439.35pt;height:3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" filled="f" stroked="f" strokeweight=".5pt">
                <v:textbox style="mso-fit-shape-to-text:t">
                  <w:txbxContent>
                    <w:p w:rsidR="00F53FEA" w:rsidRDefault="008A5DDA">
                      <w:pPr>
                        <w:snapToGrid w:val="0"/>
                        <w:spacing w:line="64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56"/>
                        </w:rPr>
                        <w:t>蓝方芳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5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政治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7FD8FD" wp14:editId="06B43443">
                <wp:simplePos x="0" y="0"/>
                <wp:positionH relativeFrom="column">
                  <wp:posOffset>1609725</wp:posOffset>
                </wp:positionH>
                <wp:positionV relativeFrom="paragraph">
                  <wp:posOffset>542925</wp:posOffset>
                </wp:positionV>
                <wp:extent cx="2123440" cy="4184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别：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女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贯：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广西忻城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毕业时间：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2020.06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54" type="#_x0000_t202" style="position:absolute;margin-left:126.75pt;margin-top:42.75pt;width:167.2pt;height:32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" filled="f" stroked="f" strokeweight=".5pt">
                <v:textbox style="mso-fit-shape-to-text:t">
                  <w:txbxContent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性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别：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女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籍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贯：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广西忻城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毕业时间：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20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5935B" wp14:editId="6A32D98E">
                <wp:simplePos x="0" y="0"/>
                <wp:positionH relativeFrom="column">
                  <wp:posOffset>3905250</wp:posOffset>
                </wp:positionH>
                <wp:positionV relativeFrom="paragraph">
                  <wp:posOffset>542925</wp:posOffset>
                </wp:positionV>
                <wp:extent cx="2951480" cy="4184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出生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年月：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199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4，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岁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15078522552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电子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 xml:space="preserve">  1730812190@qq.com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55" type="#_x0000_t202" style="position:absolute;margin-left:307.5pt;margin-top:42.75pt;width:232.4pt;height:32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" filled="f" stroked="f" strokeweight=".5pt">
                <v:textbox style="mso-fit-shape-to-text:t">
                  <w:txbxContent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出生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年月：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199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6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.0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4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岁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联系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15078522552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1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电子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1730812190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@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qq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BD11213" wp14:editId="5EAF358C">
                <wp:simplePos x="0" y="0"/>
                <wp:positionH relativeFrom="column">
                  <wp:posOffset>47625</wp:posOffset>
                </wp:positionH>
                <wp:positionV relativeFrom="paragraph">
                  <wp:posOffset>2200275</wp:posOffset>
                </wp:positionV>
                <wp:extent cx="6515735" cy="4184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8A5DD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</w:rPr>
                              <w:t>2016.09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</w:rPr>
                              <w:t xml:space="preserve">2020.06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</w:rPr>
                              <w:t xml:space="preserve">广西民族师范学院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</w:rPr>
                              <w:t>思想政治教育    本科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主修课程：马克思主义原著选读、思想政治教育原理、思想政治教育方法论、思想政治教育学科教程论、思想政治教育心理学概论、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2017年10月        在广西民族师范学院附属小学见习           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2018年10月        在崇左市江南中学见习       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2019年5月            在广西民族师范学院附属中学教习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2016年9月–2017年9月   担任班级教学信息员一职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2017年9月–2018年9月   担任班级体育委员一职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2"/>
                                <w:numId w:val="3"/>
                              </w:numPr>
                              <w:spacing w:line="360" w:lineRule="exact"/>
                              <w:ind w:left="1259" w:firstLineChars="0"/>
                              <w:rPr>
                                <w:rFonts w:ascii="楷体" w:eastAsia="楷体" w:hAnsi="楷体" w:cs="楷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2017年 9月      在广西民族师范学院担任2017届新生班级助理 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 xml:space="preserve">奖项荣耀：  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2016学年度“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优秀共青团员</w:t>
                            </w: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”称号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2018学年度“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优秀共青团员</w:t>
                            </w: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”称号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2017年获得校级《百年沧桑之大国崛起》优秀观后感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2018年</w:t>
                            </w:r>
                            <w:r>
                              <w:rPr>
                                <w:rFonts w:ascii="楷体" w:eastAsia="楷体" w:hAnsi="楷体" w:cs="楷体" w:hint="eastAsia"/>
                                <w:color w:val="333333"/>
                                <w:sz w:val="24"/>
                                <w:szCs w:val="24"/>
                              </w:rPr>
                              <w:t>院级“我职我素”大赛二等奖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333333"/>
                                <w:sz w:val="24"/>
                                <w:szCs w:val="24"/>
                              </w:rPr>
                              <w:t>2018年院级师范生技能大赛三等奖</w:t>
                            </w: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333333"/>
                                <w:sz w:val="24"/>
                                <w:szCs w:val="24"/>
                              </w:rPr>
                              <w:t>2019年院级教学课件制作三等奖</w:t>
                            </w:r>
                          </w:p>
                          <w:p w:rsidR="00F53FEA" w:rsidRDefault="008A5DDA">
                            <w:pPr>
                              <w:rPr>
                                <w:rFonts w:ascii="楷体" w:eastAsia="楷体" w:hAnsi="楷体" w:cs="楷体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2017学年度学院“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体育标兵</w:t>
                            </w:r>
                            <w:r>
                              <w:rPr>
                                <w:rFonts w:ascii="楷体" w:eastAsia="楷体" w:hAnsi="楷体" w:cs="楷体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”荣誉称号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楷体" w:eastAsia="楷体" w:hAnsi="楷体" w:cs="楷体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F53FEA" w:rsidRDefault="008A5DD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 xml:space="preserve">技能证书： 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教师资格证、普通话二级乙等、国家级计算机等级一级</w:t>
                            </w: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F53FEA" w:rsidRDefault="00F53FEA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热爱教育事业，喜欢政治，政治课程知识基础扎实，有一定的教学经验，具备做语文老师的专业素质和修养。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熟悉小学、中学学生的生活及学习特点,善于因材施教,能开拓发掘组织多种教学方式,灵活教学。</w:t>
                            </w:r>
                          </w:p>
                          <w:p w:rsidR="00F53FEA" w:rsidRDefault="008A5DDA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学习能力及应变能力强，有良好的课堂管理能力，面对课堂上发生的突发状况可以从容面对并及时解决。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6" type="#_x0000_t202" style="position:absolute;margin-left:3.75pt;margin-top:173.25pt;width:513.05pt;height:32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" filled="f" stroked="f" strokeweight=".5pt">
                <v:textbox style="mso-fit-shape-to-text:t">
                  <w:txbxContent>
                    <w:p w:rsidR="00F53FEA" w:rsidRDefault="008A5DD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 xml:space="preserve">.06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  <w:t xml:space="preserve">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 xml:space="preserve">         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思想政治教育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</w:rPr>
                        <w:t>本科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马克思主义原著选读、思想政治教育原理、思想政治教育方法论、思想政治教育学科教程论、思想政治教育心理学概论、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在广西民族师范学院附属小学见习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在崇左市江南中学见习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在广西民族师范学院附属中学教习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2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 xml:space="preserve"> 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月–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担任班级教学信息员一职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月–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担任班级体育委员一职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2"/>
                          <w:numId w:val="3"/>
                        </w:numPr>
                        <w:spacing w:line="360" w:lineRule="exact"/>
                        <w:ind w:left="1259" w:firstLineChars="0"/>
                        <w:rPr>
                          <w:rFonts w:ascii="楷体" w:eastAsia="楷体" w:hAnsi="楷体" w:cs="楷体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在广西民族师范学院担任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>届新生班级助理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奖项荣耀：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 xml:space="preserve">  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学年度“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优秀共青团员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”称号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学年度“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优秀共青团员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”称号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年获得校级《百年沧桑之大国崛起》优秀观后感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楷体" w:eastAsia="楷体" w:hAnsi="楷体" w:cs="楷体" w:hint="eastAsia"/>
                          <w:color w:val="595959" w:themeColor="text1" w:themeTint="A6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院级“我职我素”大赛二等奖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院级师范生技能大赛三等奖</w:t>
                      </w:r>
                    </w:p>
                    <w:p w:rsidR="00F53FEA" w:rsidRDefault="008A5DD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2019</w:t>
                      </w:r>
                      <w:r>
                        <w:rPr>
                          <w:rFonts w:ascii="楷体" w:eastAsia="楷体" w:hAnsi="楷体" w:cs="楷体" w:hint="eastAsia"/>
                          <w:color w:val="333333"/>
                          <w:sz w:val="24"/>
                          <w:szCs w:val="24"/>
                        </w:rPr>
                        <w:t>年院级教学课件制作三等奖</w:t>
                      </w:r>
                    </w:p>
                    <w:p w:rsidR="00F53FEA" w:rsidRDefault="008A5DDA">
                      <w:pPr>
                        <w:rPr>
                          <w:rFonts w:ascii="楷体" w:eastAsia="楷体" w:hAnsi="楷体" w:cs="楷体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2017</w:t>
                      </w:r>
                      <w:r>
                        <w:rPr>
                          <w:rFonts w:ascii="楷体" w:eastAsia="楷体" w:hAnsi="楷体" w:cs="楷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学年度</w:t>
                      </w:r>
                      <w:r>
                        <w:rPr>
                          <w:rFonts w:ascii="楷体" w:eastAsia="楷体" w:hAnsi="楷体" w:cs="楷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学院</w:t>
                      </w:r>
                      <w:r>
                        <w:rPr>
                          <w:rFonts w:ascii="楷体" w:eastAsia="楷体" w:hAnsi="楷体" w:cs="楷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体育标兵</w:t>
                      </w:r>
                      <w:r>
                        <w:rPr>
                          <w:rFonts w:ascii="楷体" w:eastAsia="楷体" w:hAnsi="楷体" w:cs="楷体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”荣誉称号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jc w:val="left"/>
                        <w:rPr>
                          <w:rFonts w:ascii="楷体" w:eastAsia="楷体" w:hAnsi="楷体" w:cs="楷体"/>
                          <w:color w:val="333333"/>
                          <w:sz w:val="28"/>
                          <w:szCs w:val="28"/>
                        </w:rPr>
                      </w:pPr>
                    </w:p>
                    <w:p w:rsidR="00F53FEA" w:rsidRDefault="008A5DD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技能证书：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:szCs w:val="24"/>
                        </w:rPr>
                        <w:t>教师资格证、普通话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:szCs w:val="24"/>
                        </w:rPr>
                        <w:t>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:szCs w:val="24"/>
                        </w:rPr>
                        <w:t>级乙等、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:szCs w:val="24"/>
                        </w:rPr>
                        <w:t>国家级计算机等级一级</w:t>
                      </w: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F53FEA" w:rsidRDefault="00F53FEA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4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热爱教育事业，喜欢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政治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政治课程知识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基础扎实，有一定的教学经验，具备做语文老师的专业素质和修养。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4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熟悉小学、中学学生的生活及学习特点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善于因材施教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能开拓发掘组织多种教学方式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灵活教学。</w:t>
                      </w:r>
                    </w:p>
                    <w:p w:rsidR="00F53FEA" w:rsidRDefault="008A5DDA">
                      <w:pPr>
                        <w:pStyle w:val="a6"/>
                        <w:numPr>
                          <w:ilvl w:val="0"/>
                          <w:numId w:val="4"/>
                        </w:numPr>
                        <w:snapToGrid w:val="0"/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学习能力及应变能力强，有良好的课堂管理能力，面对课堂上发生的突发状况可以从容面对并及时解决。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s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A6231D" wp14:editId="3A9DCE8D">
                <wp:simplePos x="0" y="0"/>
                <wp:positionH relativeFrom="margin">
                  <wp:align>center</wp:align>
                </wp:positionH>
                <wp:positionV relativeFrom="paragraph">
                  <wp:posOffset>-466725</wp:posOffset>
                </wp:positionV>
                <wp:extent cx="7595870" cy="2016125"/>
                <wp:effectExtent l="0" t="0" r="5080" b="38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87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F53FEA">
                            <w:pPr>
                              <w:snapToGrid w:val="0"/>
                              <w:spacing w:line="640" w:lineRule="exac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57" type="#_x0000_t202" style="position:absolute;margin-left:0;margin-top:-36.75pt;width:598.1pt;height:158.75pt;z-index:2516275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" fillcolor="#a5a5a5 [2092]" stroked="f" strokeweight=".5pt">
                <v:textbox>
                  <w:txbxContent>
                    <w:p w:rsidR="00F53FEA" w:rsidRDefault="00F53FEA">
                      <w:pPr>
                        <w:snapToGrid w:val="0"/>
                        <w:spacing w:line="640" w:lineRule="exact"/>
                        <w:rPr>
                          <w:rFonts w:ascii="微软雅黑" w:eastAsia="微软雅黑" w:hAnsi="微软雅黑"/>
                          <w:color w:val="0D0D0D" w:themeColor="text1" w:themeTint="F2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460AA1" w:rsidRDefault="00460AA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09C7D9" wp14:editId="3944AB65">
                <wp:simplePos x="0" y="0"/>
                <wp:positionH relativeFrom="column">
                  <wp:posOffset>161925</wp:posOffset>
                </wp:positionH>
                <wp:positionV relativeFrom="paragraph">
                  <wp:posOffset>1768475</wp:posOffset>
                </wp:positionV>
                <wp:extent cx="6343650" cy="8432800"/>
                <wp:effectExtent l="0" t="0" r="0" b="635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43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尊敬的领导：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您好！在即将投身社会之际，我希望在贵校谋求到一份与专业和兴趣相符的工作，终生学习，不断提高，实现自己的人生价值。我怀着一颗赤诚的心和对教育工作的执著追求，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真诚向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您推荐自己。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我叫蓝方芳，是一名广西民族师范学院思想政治教育专业的应届毕业生。经过四年的认真学习和不懈努力，我已具备了系统的专业知识和一定的教学实际能力，做一名优秀的教师是我一直以来的理想，现在正准备以高昂的热情与所学的知识投入到社会之中，服务于教育事业，实现自身的价值。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贵校，忻城县某中学，是我的母校。对这里的一切我都无比熟悉，这也将成为我以后工作的优势。也正是这里良好的管理体制，浓厚的教学氛围和积极进取的精神使我能够进入大学学习，选择了师范专业以后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我变将这里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作为自己毕业后的首选目标，相信在母校领导的帮助指导下，通过自身的努力，我会成为一名合格的人民教师，希望母校能给我提供一个施展才华的机会!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大学的四年时光里，我本着自强不息，学以致用的原则，一直以认真的态度对待学习。在学好专业课的同时，我也注重综合知识和综合技能的培养与提高，广泛的涉猎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同时我也担任了校数学建模协会的会长，这对我以后从事数学教学和竞赛辅导工作将会有很大的帮助。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在思想方面我积极向党组织靠拢，关心集体，团结同学，多次参加了义务劳动和社会活动。同时我也积极参加文艺汇演，中小学实践教学，足球赛等课外活动。力求使自己成为高素质的复合型人才!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我相信命运之神会垂青有准备之人，回首过去深感母校培育之恩，注目将来唯有以学识与真诚回报祖国的教育事业。我将以爱心，热心，敬业之心来实现自己的奋斗目标：做名合格的人民教师。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我或许不是令您满意的，但我相信依靠努力，我将成为最合适的!我或许不是最优秀的，但我会自强不息，我是有潜力的!最后，诚挚希望贵校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能够垂惠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</w:rPr>
                              <w:t>!</w:t>
                            </w:r>
                          </w:p>
                          <w:p w:rsidR="00460AA1" w:rsidRDefault="00460AA1" w:rsidP="00460AA1">
                            <w:pPr>
                              <w:spacing w:beforeLines="50" w:before="156" w:afterLines="50" w:after="156"/>
                              <w:ind w:firstLineChars="150" w:firstLine="420"/>
                              <w:rPr>
                                <w:rFonts w:asciiTheme="minorEastAsia" w:hAnsiTheme="minorEastAsi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 w:rsidR="00460AA1" w:rsidRDefault="00460AA1" w:rsidP="00460AA1">
                            <w:pPr>
                              <w:spacing w:beforeLines="50" w:before="156" w:afterLines="50" w:after="156"/>
                              <w:ind w:firstLineChars="150" w:firstLine="420"/>
                              <w:rPr>
                                <w:rFonts w:asciiTheme="minorEastAsia" w:hAnsiTheme="minorEastAsi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8"/>
                                <w:szCs w:val="28"/>
                              </w:rPr>
                              <w:t xml:space="preserve">敬礼！                                        </w:t>
                            </w:r>
                          </w:p>
                          <w:p w:rsidR="00460AA1" w:rsidRDefault="00460AA1" w:rsidP="00460AA1">
                            <w:pPr>
                              <w:spacing w:beforeLines="50" w:before="156" w:afterLines="50" w:after="156"/>
                              <w:ind w:firstLineChars="2450" w:firstLine="6860"/>
                              <w:rPr>
                                <w:rFonts w:asciiTheme="minorEastAsia" w:hAnsiTheme="minorEastAsi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8"/>
                                <w:szCs w:val="28"/>
                              </w:rPr>
                              <w:t>蓝方芳</w:t>
                            </w:r>
                          </w:p>
                          <w:p w:rsidR="00460AA1" w:rsidRDefault="00460AA1" w:rsidP="00460AA1">
                            <w:pPr>
                              <w:spacing w:beforeLines="50" w:before="156" w:afterLines="50" w:after="156"/>
                              <w:ind w:firstLineChars="150" w:firstLine="420"/>
                              <w:rPr>
                                <w:rFonts w:asciiTheme="minorEastAsia" w:hAnsiTheme="minorEastAsi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8"/>
                                <w:szCs w:val="28"/>
                              </w:rPr>
                              <w:t>2019年5月4日</w:t>
                            </w:r>
                          </w:p>
                          <w:p w:rsidR="00460AA1" w:rsidRDefault="00460AA1" w:rsidP="00460AA1">
                            <w:pPr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8" o:spid="_x0000_s1058" type="#_x0000_t202" style="position:absolute;margin-left:12.75pt;margin-top:139.25pt;width:499.5pt;height:66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" filled="f" stroked="f" strokeweight=".5pt">
                <v:textbox>
                  <w:txbxContent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尊敬的领导：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您好！在即将投身社会之际，我希望在贵校谋求到一份与专业和兴趣相符的工作，终生学习，不断提高，实现自己的人生价值。我怀着一颗赤诚的心和对教育工作的执著追求，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真诚向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您推荐自己。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我叫蓝方芳，是一名广西民族师范学院思想政治教育专业的应届毕业生。经过四年的认真学习和不懈努力，我已具备了系统的专业知识和一定的教学实际能力，做一名优秀的教师是我一直以来的理想，现在正准备以高昂的热情与所学的知识投入到社会之中，服务于教育事业，实现自身的价值。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贵校，忻城县某中学，是我的母校。对这里的一切我都无比熟悉，这也将成为我以后工作的优势。也正是这里良好的管理体制，浓厚的教学氛围和积极进取的精神使我能够进入大学学习，选择了师范专业以后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我变将这里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作为自己毕业后的首选目标，相信在母校领导的帮助指导下，通过自身的努力，我会成为一名合格的人民教师，希望母校能给我提供一个施展才华的机会!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大学的四年时光里，我本着自强不息，学以致用的原则，一直以认真的态度对待学习。在学好专业课的同时，我也注重综合知识和综合技能的培养与提高，广泛的涉猎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同时我也担任了校数学建模协会的会长，这对我以后从事数学教学和竞赛辅导工作将会有很大的帮助。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在思想方面我积极向党组织靠拢，关心集体，团结同学，多次参加了义务劳动和社会活动。同时我也积极参加文艺汇演，中小学实践教学，足球赛等课外活动。力求使自己成为高素质的复合型人才!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我相信命运之神会垂青有准备之人，回首过去深感母校培育之恩，注目将来唯有以学识与真诚回报祖国的教育事业。我将以爱心，热心，敬业之心来实现自己的奋斗目标：做名合格的人民教师。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我或许不是令您满意的，但我相信依靠努力，我将成为最合适的!我或许不是最优秀的，但我会自强不息，我是有潜力的!最后，诚挚希望贵校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能够垂惠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</w:rPr>
                        <w:t>!</w:t>
                      </w:r>
                    </w:p>
                    <w:p w:rsidR="00460AA1" w:rsidRDefault="00460AA1" w:rsidP="00460AA1">
                      <w:pPr>
                        <w:spacing w:beforeLines="50" w:before="156" w:afterLines="50" w:after="156"/>
                        <w:ind w:firstLineChars="150" w:firstLine="420"/>
                        <w:rPr>
                          <w:rFonts w:asciiTheme="minorEastAsia" w:hAnsiTheme="minorEastAsi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8"/>
                          <w:szCs w:val="28"/>
                        </w:rPr>
                        <w:t>此致</w:t>
                      </w:r>
                    </w:p>
                    <w:p w:rsidR="00460AA1" w:rsidRDefault="00460AA1" w:rsidP="00460AA1">
                      <w:pPr>
                        <w:spacing w:beforeLines="50" w:before="156" w:afterLines="50" w:after="156"/>
                        <w:ind w:firstLineChars="150" w:firstLine="420"/>
                        <w:rPr>
                          <w:rFonts w:asciiTheme="minorEastAsia" w:hAnsiTheme="minorEastAsi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8"/>
                          <w:szCs w:val="28"/>
                        </w:rPr>
                        <w:t xml:space="preserve">敬礼！                                        </w:t>
                      </w:r>
                    </w:p>
                    <w:p w:rsidR="00460AA1" w:rsidRDefault="00460AA1" w:rsidP="00460AA1">
                      <w:pPr>
                        <w:spacing w:beforeLines="50" w:before="156" w:afterLines="50" w:after="156"/>
                        <w:ind w:firstLineChars="2450" w:firstLine="6860"/>
                        <w:rPr>
                          <w:rFonts w:asciiTheme="minorEastAsia" w:hAnsiTheme="minorEastAsi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8"/>
                          <w:szCs w:val="28"/>
                        </w:rPr>
                        <w:t>蓝方芳</w:t>
                      </w:r>
                    </w:p>
                    <w:p w:rsidR="00460AA1" w:rsidRDefault="00460AA1" w:rsidP="00460AA1">
                      <w:pPr>
                        <w:spacing w:beforeLines="50" w:before="156" w:afterLines="50" w:after="156"/>
                        <w:ind w:firstLineChars="150" w:firstLine="420"/>
                        <w:rPr>
                          <w:rFonts w:asciiTheme="minorEastAsia" w:hAnsiTheme="minorEastAsia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>
                        <w:rPr>
                          <w:rFonts w:asciiTheme="minorEastAsia" w:hAnsiTheme="minorEastAsia" w:cs="Times New Roman"/>
                          <w:sz w:val="28"/>
                          <w:szCs w:val="28"/>
                        </w:rPr>
                        <w:t>2019年5月4日</w:t>
                      </w:r>
                    </w:p>
                    <w:p w:rsidR="00460AA1" w:rsidRDefault="00460AA1" w:rsidP="00460AA1">
                      <w:pPr>
                        <w:snapToGrid w:val="0"/>
                        <w:spacing w:line="360" w:lineRule="exact"/>
                        <w:rPr>
                          <w:rFonts w:ascii="微软雅黑" w:eastAsia="微软雅黑" w:hAnsi="微软雅黑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A701A2F" wp14:editId="59A94468">
            <wp:simplePos x="0" y="0"/>
            <wp:positionH relativeFrom="page">
              <wp:posOffset>133985</wp:posOffset>
            </wp:positionH>
            <wp:positionV relativeFrom="paragraph">
              <wp:posOffset>9197975</wp:posOffset>
            </wp:positionV>
            <wp:extent cx="3105150" cy="1556385"/>
            <wp:effectExtent l="0" t="0" r="0" b="571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255" cy="157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ECA54B" wp14:editId="428E13D9">
                <wp:simplePos x="0" y="0"/>
                <wp:positionH relativeFrom="margin">
                  <wp:posOffset>-487045</wp:posOffset>
                </wp:positionH>
                <wp:positionV relativeFrom="paragraph">
                  <wp:posOffset>-245745</wp:posOffset>
                </wp:positionV>
                <wp:extent cx="7595870" cy="2016125"/>
                <wp:effectExtent l="0" t="0" r="5080" b="317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870" cy="2016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EA" w:rsidRDefault="00F53FEA">
                            <w:pPr>
                              <w:snapToGrid w:val="0"/>
                              <w:spacing w:line="640" w:lineRule="exac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  <w:p w:rsidR="00460AA1" w:rsidRDefault="00460AA1">
                            <w:pPr>
                              <w:snapToGrid w:val="0"/>
                              <w:spacing w:line="640" w:lineRule="exac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8"/>
                              </w:rPr>
                            </w:pPr>
                          </w:p>
                          <w:p w:rsidR="00460AA1" w:rsidRDefault="00460AA1">
                            <w:pPr>
                              <w:snapToGrid w:val="0"/>
                              <w:spacing w:line="640" w:lineRule="exac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noProof/>
                                <w:color w:val="000000" w:themeColor="text1"/>
                                <w:sz w:val="28"/>
                              </w:rPr>
                              <w:drawing>
                                <wp:inline distT="0" distB="0" distL="0" distR="0" wp14:anchorId="367E76B4" wp14:editId="2C9CB906">
                                  <wp:extent cx="5581650" cy="400050"/>
                                  <wp:effectExtent l="0" t="0" r="0" b="0"/>
                                  <wp:docPr id="231" name="图片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59" type="#_x0000_t202" style="position:absolute;margin-left:-38.35pt;margin-top:-19.35pt;width:598.1pt;height:158.7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" fillcolor="#a5a5a5 [2092]" stroked="f" strokeweight=".5pt">
                <v:textbox>
                  <w:txbxContent>
                    <w:p w:rsidR="00F53FEA" w:rsidRDefault="00F53FEA">
                      <w:pPr>
                        <w:snapToGrid w:val="0"/>
                        <w:spacing w:line="640" w:lineRule="exact"/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8"/>
                        </w:rPr>
                      </w:pPr>
                    </w:p>
                    <w:p w:rsidR="00460AA1" w:rsidRDefault="00460AA1">
                      <w:pPr>
                        <w:snapToGrid w:val="0"/>
                        <w:spacing w:line="640" w:lineRule="exact"/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8"/>
                        </w:rPr>
                      </w:pPr>
                    </w:p>
                    <w:p w:rsidR="00460AA1" w:rsidRDefault="00460AA1">
                      <w:pPr>
                        <w:snapToGrid w:val="0"/>
                        <w:spacing w:line="640" w:lineRule="exact"/>
                        <w:rPr>
                          <w:rFonts w:ascii="微软雅黑" w:eastAsia="微软雅黑" w:hAnsi="微软雅黑"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/>
                          <w:noProof/>
                          <w:color w:val="000000" w:themeColor="text1"/>
                          <w:sz w:val="28"/>
                        </w:rPr>
                        <w:drawing>
                          <wp:inline distT="0" distB="0" distL="0" distR="0" wp14:anchorId="367E76B4" wp14:editId="2C9CB906">
                            <wp:extent cx="5581650" cy="400050"/>
                            <wp:effectExtent l="0" t="0" r="0" b="0"/>
                            <wp:docPr id="231" name="图片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2403AA" w:rsidRPr="00BB7D7C" w:rsidRDefault="002403AA" w:rsidP="002403AA">
      <w:pPr>
        <w:widowControl/>
        <w:ind w:firstLineChars="600" w:firstLine="2883"/>
        <w:jc w:val="left"/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</w:pPr>
      <w:r>
        <w:rPr>
          <w:rFonts w:ascii="华文行楷" w:eastAsia="华文行楷" w:hint="eastAsia"/>
          <w:b/>
          <w:sz w:val="48"/>
          <w:szCs w:val="48"/>
        </w:rPr>
        <w:lastRenderedPageBreak/>
        <w:t>广西民族师范学院</w:t>
      </w:r>
    </w:p>
    <w:p w:rsidR="00BB7D7C" w:rsidRDefault="002403AA" w:rsidP="002403AA">
      <w:pPr>
        <w:widowControl/>
        <w:snapToGrid w:val="0"/>
        <w:ind w:firstLineChars="800" w:firstLine="2880"/>
        <w:jc w:val="left"/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</w:pPr>
      <w:r>
        <w:rPr>
          <w:rFonts w:ascii="黑体" w:eastAsia="黑体" w:hint="eastAsia"/>
          <w:sz w:val="36"/>
          <w:szCs w:val="36"/>
        </w:rPr>
        <w:t>2019届毕业生就业推荐表</w:t>
      </w:r>
    </w:p>
    <w:p w:rsidR="00BB7D7C" w:rsidRDefault="00BB7D7C" w:rsidP="002403AA">
      <w:pPr>
        <w:pStyle w:val="a4"/>
        <w:pBdr>
          <w:bottom w:val="none" w:sz="0" w:space="0" w:color="auto"/>
        </w:pBdr>
        <w:ind w:firstLineChars="800" w:firstLine="144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2403AA" w:rsidTr="0071565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基本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蓝方芳</w:t>
            </w:r>
          </w:p>
        </w:tc>
        <w:tc>
          <w:tcPr>
            <w:tcW w:w="1089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壮</w:t>
            </w:r>
          </w:p>
        </w:tc>
        <w:tc>
          <w:tcPr>
            <w:tcW w:w="1782" w:type="dxa"/>
            <w:vMerge w:val="restart"/>
            <w:vAlign w:val="center"/>
          </w:tcPr>
          <w:p w:rsidR="002403AA" w:rsidRDefault="002403AA" w:rsidP="0071565C">
            <w:r>
              <w:rPr>
                <w:rFonts w:hint="eastAsia"/>
                <w:noProof/>
              </w:rPr>
              <w:drawing>
                <wp:inline distT="0" distB="0" distL="0" distR="0">
                  <wp:extent cx="876300" cy="1390650"/>
                  <wp:effectExtent l="0" t="0" r="0" b="0"/>
                  <wp:docPr id="235" name="图片 235" descr="IMG_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IMG_0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彩色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16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1996 04 25</w:t>
            </w:r>
          </w:p>
        </w:tc>
        <w:tc>
          <w:tcPr>
            <w:tcW w:w="1089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共青团员</w:t>
            </w:r>
          </w:p>
        </w:tc>
        <w:tc>
          <w:tcPr>
            <w:tcW w:w="1415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籍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广西忻城</w:t>
            </w:r>
          </w:p>
        </w:tc>
        <w:tc>
          <w:tcPr>
            <w:tcW w:w="1782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782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教育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</w:tc>
        <w:tc>
          <w:tcPr>
            <w:tcW w:w="1782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16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本科法学学位</w:t>
            </w:r>
          </w:p>
          <w:p w:rsidR="002403AA" w:rsidRDefault="002403AA" w:rsidP="0071565C">
            <w:pPr>
              <w:jc w:val="center"/>
            </w:pPr>
          </w:p>
        </w:tc>
        <w:tc>
          <w:tcPr>
            <w:tcW w:w="1415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782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16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2403AA" w:rsidRDefault="002403AA" w:rsidP="0071565C">
            <w:pPr>
              <w:jc w:val="center"/>
              <w:rPr>
                <w:color w:val="808080"/>
              </w:rPr>
            </w:pPr>
          </w:p>
        </w:tc>
        <w:tc>
          <w:tcPr>
            <w:tcW w:w="1415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一级</w:t>
            </w: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2403AA" w:rsidRDefault="002403AA" w:rsidP="0071565C">
            <w:pPr>
              <w:jc w:val="center"/>
            </w:pPr>
          </w:p>
        </w:tc>
      </w:tr>
      <w:tr w:rsidR="002403AA" w:rsidTr="0071565C">
        <w:trPr>
          <w:trHeight w:hRule="exact" w:val="1533"/>
          <w:jc w:val="center"/>
        </w:trPr>
        <w:tc>
          <w:tcPr>
            <w:tcW w:w="83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2403AA" w:rsidRDefault="002403AA" w:rsidP="0071565C">
            <w:pPr>
              <w:pStyle w:val="a6"/>
              <w:spacing w:line="400" w:lineRule="exact"/>
              <w:ind w:left="4800" w:hangingChars="2000" w:hanging="4800"/>
              <w:rPr>
                <w:rFonts w:ascii="楷体" w:eastAsia="楷体" w:hAnsi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  <w:shd w:val="clear" w:color="auto" w:fill="FFFFFF"/>
              </w:rPr>
              <w:t>获政治与公共管理院级2016、2018学年度“</w:t>
            </w:r>
            <w:r>
              <w:rPr>
                <w:rFonts w:ascii="楷体" w:eastAsia="楷体" w:hAnsi="楷体" w:cs="楷体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优秀共青团员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  <w:shd w:val="clear" w:color="auto" w:fill="FFFFFF"/>
              </w:rPr>
              <w:t>”荣誉称号</w:t>
            </w:r>
          </w:p>
          <w:p w:rsidR="002403AA" w:rsidRDefault="002403AA" w:rsidP="0071565C">
            <w:pPr>
              <w:rPr>
                <w:rFonts w:ascii="楷体" w:eastAsia="楷体" w:hAnsi="楷体" w:cs="楷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  <w:shd w:val="clear" w:color="auto" w:fill="FFFFFF"/>
              </w:rPr>
              <w:t>获政治与公共管理院级2017学年度“</w:t>
            </w:r>
            <w:r>
              <w:rPr>
                <w:rFonts w:ascii="楷体" w:eastAsia="楷体" w:hAnsi="楷体" w:cs="楷体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体育标兵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  <w:shd w:val="clear" w:color="auto" w:fill="FFFFFF"/>
              </w:rPr>
              <w:t>”荣誉称号</w:t>
            </w:r>
          </w:p>
          <w:p w:rsidR="002403AA" w:rsidRDefault="002403AA" w:rsidP="0071565C">
            <w:pPr>
              <w:pStyle w:val="a6"/>
              <w:spacing w:line="400" w:lineRule="exact"/>
              <w:ind w:firstLineChars="0" w:firstLine="0"/>
              <w:rPr>
                <w:rFonts w:ascii="楷体" w:eastAsia="楷体" w:hAnsi="楷体" w:cs="楷体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  <w:shd w:val="clear" w:color="auto" w:fill="FFFFFF"/>
              </w:rPr>
              <w:t>获2017年广西民族师范学院</w:t>
            </w:r>
            <w:r>
              <w:rPr>
                <w:rFonts w:ascii="楷体" w:eastAsia="楷体" w:hAnsi="楷体" w:cs="楷体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《从百年沧桑到大国崛起》优秀观后感</w:t>
            </w:r>
          </w:p>
          <w:p w:rsidR="002403AA" w:rsidRDefault="002403AA" w:rsidP="0071565C">
            <w:pPr>
              <w:pStyle w:val="a6"/>
              <w:spacing w:line="400" w:lineRule="exact"/>
              <w:ind w:firstLineChars="0" w:firstLine="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获政治与公共管理</w:t>
            </w:r>
            <w:proofErr w:type="gramStart"/>
            <w:r>
              <w:rPr>
                <w:rFonts w:ascii="楷体" w:eastAsia="楷体" w:hAnsi="楷体" w:cs="楷体" w:hint="eastAsia"/>
                <w:sz w:val="24"/>
                <w:szCs w:val="24"/>
              </w:rPr>
              <w:t>学院篮球</w:t>
            </w:r>
            <w:proofErr w:type="gramEnd"/>
            <w:r>
              <w:rPr>
                <w:rFonts w:ascii="楷体" w:eastAsia="楷体" w:hAnsi="楷体" w:cs="楷体" w:hint="eastAsia"/>
                <w:sz w:val="24"/>
                <w:szCs w:val="24"/>
              </w:rPr>
              <w:t>比赛“</w:t>
            </w: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三等奖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</w:p>
          <w:p w:rsidR="002403AA" w:rsidRDefault="002403AA" w:rsidP="0071565C">
            <w:pPr>
              <w:rPr>
                <w:rFonts w:ascii="楷体" w:eastAsia="楷体" w:hAnsi="楷体" w:cs="楷体"/>
                <w:color w:val="000000"/>
                <w:sz w:val="24"/>
                <w:szCs w:val="24"/>
                <w:shd w:val="clear" w:color="auto" w:fill="FFFFFF"/>
              </w:rPr>
            </w:pPr>
          </w:p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</w:tc>
      </w:tr>
      <w:tr w:rsidR="002403AA" w:rsidTr="0071565C">
        <w:trPr>
          <w:trHeight w:val="1804"/>
          <w:jc w:val="center"/>
        </w:trPr>
        <w:tc>
          <w:tcPr>
            <w:tcW w:w="83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2016年9月–2017年9月   担任班级教学信息员一职  熟悉教学信息反馈等工作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2017年9月–2018年9月   担任班级体育委员一职  具有组织学生交流与沟通的能力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2017年 9 月 在广西民族师范学院担任2017届新生班级助理  接待和安排新生入学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2017年10月    在广西民族师范学院附属小学见习  具备教师教学技能   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2018年10月   在崇左市江南中学见习  具备教师教学技能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2018年 5月      在院级教师技能比赛中担任评委</w:t>
            </w:r>
          </w:p>
          <w:p w:rsidR="002403AA" w:rsidRDefault="002403AA" w:rsidP="0071565C">
            <w:pPr>
              <w:pStyle w:val="a6"/>
              <w:spacing w:line="360" w:lineRule="auto"/>
              <w:ind w:firstLineChars="0" w:firstLine="0"/>
              <w:rPr>
                <w:rFonts w:ascii="宋体" w:eastAsia="宋体" w:hAnsi="宋体" w:cs="宋体"/>
                <w:sz w:val="24"/>
                <w:szCs w:val="24"/>
              </w:rPr>
            </w:pPr>
          </w:p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>
            <w:pPr>
              <w:ind w:right="210"/>
              <w:jc w:val="right"/>
            </w:pPr>
          </w:p>
        </w:tc>
      </w:tr>
      <w:tr w:rsidR="002403AA" w:rsidTr="0071565C">
        <w:trPr>
          <w:trHeight w:val="1742"/>
          <w:jc w:val="center"/>
        </w:trPr>
        <w:tc>
          <w:tcPr>
            <w:tcW w:w="831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403AA" w:rsidRDefault="002403AA" w:rsidP="0071565C"/>
          <w:p w:rsidR="002403AA" w:rsidRDefault="002403AA" w:rsidP="0071565C"/>
          <w:p w:rsidR="002403AA" w:rsidRDefault="002403AA" w:rsidP="0071565C">
            <w:r>
              <w:rPr>
                <w:rFonts w:hint="eastAsia"/>
              </w:rPr>
              <w:t xml:space="preserve">                                                                      </w:t>
            </w:r>
          </w:p>
          <w:p w:rsidR="002403AA" w:rsidRDefault="002403AA" w:rsidP="0071565C">
            <w:pPr>
              <w:jc w:val="right"/>
            </w:pPr>
            <w:r>
              <w:rPr>
                <w:rFonts w:hint="eastAsia"/>
              </w:rPr>
              <w:t>学院盖章：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2403AA" w:rsidTr="0071565C">
        <w:trPr>
          <w:trHeight w:val="1703"/>
          <w:jc w:val="center"/>
        </w:trPr>
        <w:tc>
          <w:tcPr>
            <w:tcW w:w="831" w:type="dxa"/>
            <w:vAlign w:val="center"/>
          </w:tcPr>
          <w:p w:rsidR="002403AA" w:rsidRDefault="002403AA" w:rsidP="0071565C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lastRenderedPageBreak/>
              <w:t>学校</w:t>
            </w:r>
          </w:p>
          <w:p w:rsidR="002403AA" w:rsidRDefault="002403AA" w:rsidP="0071565C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2403AA" w:rsidRDefault="002403AA" w:rsidP="0071565C"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/>
          <w:p w:rsidR="002403AA" w:rsidRDefault="002403AA" w:rsidP="0071565C">
            <w:pPr>
              <w:wordWrap w:val="0"/>
              <w:jc w:val="right"/>
            </w:pPr>
            <w:r>
              <w:rPr>
                <w:rFonts w:hint="eastAsia"/>
              </w:rPr>
              <w:t>盖章：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广西忻城县果遂乡龙马村弄那屯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546200</w:t>
            </w:r>
          </w:p>
        </w:tc>
      </w:tr>
      <w:tr w:rsidR="002403AA" w:rsidTr="0071565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2403AA" w:rsidRDefault="002403AA" w:rsidP="0071565C">
            <w:pPr>
              <w:jc w:val="center"/>
            </w:pPr>
          </w:p>
        </w:tc>
        <w:tc>
          <w:tcPr>
            <w:tcW w:w="1179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1730812190@qq.com</w:t>
            </w:r>
          </w:p>
        </w:tc>
        <w:tc>
          <w:tcPr>
            <w:tcW w:w="1260" w:type="dxa"/>
            <w:vAlign w:val="center"/>
          </w:tcPr>
          <w:p w:rsidR="002403AA" w:rsidRDefault="002403AA" w:rsidP="0071565C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2403AA" w:rsidRDefault="002403AA" w:rsidP="0071565C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13197507897</w:t>
            </w:r>
          </w:p>
        </w:tc>
      </w:tr>
    </w:tbl>
    <w:p w:rsidR="002403AA" w:rsidRDefault="002403AA" w:rsidP="00BB7D7C">
      <w:pPr>
        <w:widowControl/>
        <w:snapToGrid w:val="0"/>
        <w:jc w:val="center"/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</w:pPr>
    </w:p>
    <w:p w:rsidR="002403AA" w:rsidRDefault="002403AA">
      <w:pPr>
        <w:widowControl/>
        <w:jc w:val="left"/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</w:pPr>
      <w:r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  <w:br w:type="page"/>
      </w:r>
    </w:p>
    <w:p w:rsidR="00460AA1" w:rsidRPr="00BB7D7C" w:rsidRDefault="002403AA" w:rsidP="00BB7D7C">
      <w:pPr>
        <w:widowControl/>
        <w:snapToGrid w:val="0"/>
        <w:jc w:val="center"/>
        <w:rPr>
          <w:rFonts w:asciiTheme="majorHAnsi" w:eastAsia="宋体" w:hAnsiTheme="majorHAnsi" w:cstheme="majorBidi"/>
          <w:b/>
          <w:bCs/>
          <w:kern w:val="28"/>
          <w:sz w:val="32"/>
          <w:szCs w:val="32"/>
        </w:rPr>
      </w:pPr>
      <w:r w:rsidRPr="002403AA">
        <w:rPr>
          <w:noProof/>
        </w:rPr>
        <w:lastRenderedPageBreak/>
        <w:drawing>
          <wp:inline distT="0" distB="0" distL="0" distR="0" wp14:anchorId="4681A9BB" wp14:editId="77593CFA">
            <wp:extent cx="3186251" cy="2187892"/>
            <wp:effectExtent l="0" t="0" r="0" b="317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72" cy="21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CAC" w:rsidRPr="00615CAC">
        <w:drawing>
          <wp:inline distT="0" distB="0" distL="0" distR="0" wp14:anchorId="71A5982F" wp14:editId="78CC381C">
            <wp:extent cx="1419225" cy="2524330"/>
            <wp:effectExtent l="0" t="0" r="0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01" cy="25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15CAC" w:rsidRPr="00615CAC">
        <w:drawing>
          <wp:inline distT="0" distB="0" distL="0" distR="0" wp14:anchorId="063C006F" wp14:editId="46E95FD7">
            <wp:extent cx="1457325" cy="2592096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1" cy="26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403AA">
        <w:rPr>
          <w:noProof/>
        </w:rPr>
        <w:drawing>
          <wp:inline distT="0" distB="0" distL="0" distR="0" wp14:anchorId="7CEA9DCF" wp14:editId="4FB513CC">
            <wp:extent cx="3808494" cy="2569463"/>
            <wp:effectExtent l="0" t="0" r="1905" b="254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14" cy="25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宋体" w:hAnsiTheme="majorHAnsi" w:cstheme="majorBidi"/>
          <w:b/>
          <w:bCs/>
          <w:noProof/>
          <w:kern w:val="28"/>
          <w:sz w:val="32"/>
          <w:szCs w:val="32"/>
        </w:rPr>
        <w:drawing>
          <wp:inline distT="0" distB="0" distL="0" distR="0">
            <wp:extent cx="2724150" cy="2724150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70959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09" cy="27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AA1" w:rsidRPr="00BB7D7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52F" w:rsidRDefault="000E052F" w:rsidP="00460AA1">
      <w:r>
        <w:separator/>
      </w:r>
    </w:p>
  </w:endnote>
  <w:endnote w:type="continuationSeparator" w:id="0">
    <w:p w:rsidR="000E052F" w:rsidRDefault="000E052F" w:rsidP="0046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52F" w:rsidRDefault="000E052F" w:rsidP="00460AA1">
      <w:r>
        <w:separator/>
      </w:r>
    </w:p>
  </w:footnote>
  <w:footnote w:type="continuationSeparator" w:id="0">
    <w:p w:rsidR="000E052F" w:rsidRDefault="000E052F" w:rsidP="00460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  <w:sz w:val="24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06F40B2"/>
    <w:multiLevelType w:val="multilevel"/>
    <w:tmpl w:val="606F40B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A6A6A6" w:themeColor="background1" w:themeShade="A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4E7C68"/>
    <w:multiLevelType w:val="multilevel"/>
    <w:tmpl w:val="634E7C6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A6A6A6" w:themeColor="background1" w:themeShade="A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D3702CB"/>
    <w:multiLevelType w:val="multilevel"/>
    <w:tmpl w:val="7D3702C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A93DF5"/>
    <w:rsid w:val="0002494B"/>
    <w:rsid w:val="00036E5F"/>
    <w:rsid w:val="00043A46"/>
    <w:rsid w:val="000517A6"/>
    <w:rsid w:val="0006200D"/>
    <w:rsid w:val="00063506"/>
    <w:rsid w:val="00063935"/>
    <w:rsid w:val="00070AA0"/>
    <w:rsid w:val="00077DDB"/>
    <w:rsid w:val="00080160"/>
    <w:rsid w:val="00083CB7"/>
    <w:rsid w:val="0008459B"/>
    <w:rsid w:val="00090C31"/>
    <w:rsid w:val="000A3A92"/>
    <w:rsid w:val="000A75D8"/>
    <w:rsid w:val="000D0940"/>
    <w:rsid w:val="000E052F"/>
    <w:rsid w:val="00114600"/>
    <w:rsid w:val="0011574C"/>
    <w:rsid w:val="0011626D"/>
    <w:rsid w:val="001174F4"/>
    <w:rsid w:val="001219AB"/>
    <w:rsid w:val="00133F9C"/>
    <w:rsid w:val="0013423F"/>
    <w:rsid w:val="00136D88"/>
    <w:rsid w:val="0015322B"/>
    <w:rsid w:val="001563B7"/>
    <w:rsid w:val="00160336"/>
    <w:rsid w:val="00172EA9"/>
    <w:rsid w:val="001753A6"/>
    <w:rsid w:val="00175C6F"/>
    <w:rsid w:val="001760EB"/>
    <w:rsid w:val="00176ABB"/>
    <w:rsid w:val="00177B94"/>
    <w:rsid w:val="001B56A7"/>
    <w:rsid w:val="001D39AB"/>
    <w:rsid w:val="001D5624"/>
    <w:rsid w:val="001D587B"/>
    <w:rsid w:val="001E0232"/>
    <w:rsid w:val="001F7B32"/>
    <w:rsid w:val="00222F99"/>
    <w:rsid w:val="002403AA"/>
    <w:rsid w:val="002470D8"/>
    <w:rsid w:val="00247B94"/>
    <w:rsid w:val="002556B9"/>
    <w:rsid w:val="00264467"/>
    <w:rsid w:val="00271585"/>
    <w:rsid w:val="00276DE6"/>
    <w:rsid w:val="00277FDD"/>
    <w:rsid w:val="00284222"/>
    <w:rsid w:val="0028759E"/>
    <w:rsid w:val="00287EF2"/>
    <w:rsid w:val="002A20D2"/>
    <w:rsid w:val="002A2BCD"/>
    <w:rsid w:val="002A3211"/>
    <w:rsid w:val="002A568B"/>
    <w:rsid w:val="002A6622"/>
    <w:rsid w:val="002A6DC8"/>
    <w:rsid w:val="002B5EFC"/>
    <w:rsid w:val="002B653B"/>
    <w:rsid w:val="002B730D"/>
    <w:rsid w:val="002C04D2"/>
    <w:rsid w:val="002D2600"/>
    <w:rsid w:val="002D27B2"/>
    <w:rsid w:val="00310423"/>
    <w:rsid w:val="00310BE4"/>
    <w:rsid w:val="00332BEA"/>
    <w:rsid w:val="003357E7"/>
    <w:rsid w:val="00346586"/>
    <w:rsid w:val="00376941"/>
    <w:rsid w:val="003871AA"/>
    <w:rsid w:val="00387562"/>
    <w:rsid w:val="00392CFB"/>
    <w:rsid w:val="003A4E50"/>
    <w:rsid w:val="003B2036"/>
    <w:rsid w:val="003B4A96"/>
    <w:rsid w:val="003C3C79"/>
    <w:rsid w:val="003C7CD2"/>
    <w:rsid w:val="003D7EA5"/>
    <w:rsid w:val="003E09C4"/>
    <w:rsid w:val="003F16B5"/>
    <w:rsid w:val="0041405C"/>
    <w:rsid w:val="00414067"/>
    <w:rsid w:val="0041461D"/>
    <w:rsid w:val="004324E1"/>
    <w:rsid w:val="00434E53"/>
    <w:rsid w:val="004361C5"/>
    <w:rsid w:val="004464B7"/>
    <w:rsid w:val="004478B4"/>
    <w:rsid w:val="00450614"/>
    <w:rsid w:val="004571C5"/>
    <w:rsid w:val="00460AA1"/>
    <w:rsid w:val="00460FC5"/>
    <w:rsid w:val="00463D74"/>
    <w:rsid w:val="004B1A53"/>
    <w:rsid w:val="004C33D4"/>
    <w:rsid w:val="004C5C38"/>
    <w:rsid w:val="004C721A"/>
    <w:rsid w:val="004D56F3"/>
    <w:rsid w:val="004E41AB"/>
    <w:rsid w:val="004E796E"/>
    <w:rsid w:val="005003A6"/>
    <w:rsid w:val="0050113A"/>
    <w:rsid w:val="005022AD"/>
    <w:rsid w:val="0051491C"/>
    <w:rsid w:val="0051786A"/>
    <w:rsid w:val="0052427A"/>
    <w:rsid w:val="00526195"/>
    <w:rsid w:val="00527E76"/>
    <w:rsid w:val="00531B34"/>
    <w:rsid w:val="00533FAE"/>
    <w:rsid w:val="0056633F"/>
    <w:rsid w:val="005671FC"/>
    <w:rsid w:val="00567502"/>
    <w:rsid w:val="005737D1"/>
    <w:rsid w:val="00575727"/>
    <w:rsid w:val="00581585"/>
    <w:rsid w:val="005956BB"/>
    <w:rsid w:val="005A7EA3"/>
    <w:rsid w:val="005B0C07"/>
    <w:rsid w:val="005D0312"/>
    <w:rsid w:val="005E6C45"/>
    <w:rsid w:val="005F4364"/>
    <w:rsid w:val="005F64FD"/>
    <w:rsid w:val="005F68C9"/>
    <w:rsid w:val="006043BE"/>
    <w:rsid w:val="0060558C"/>
    <w:rsid w:val="00615CAC"/>
    <w:rsid w:val="00615E1D"/>
    <w:rsid w:val="00633085"/>
    <w:rsid w:val="00636A5E"/>
    <w:rsid w:val="00645805"/>
    <w:rsid w:val="006514F4"/>
    <w:rsid w:val="00653230"/>
    <w:rsid w:val="00656B85"/>
    <w:rsid w:val="00662720"/>
    <w:rsid w:val="006635D0"/>
    <w:rsid w:val="0066656D"/>
    <w:rsid w:val="00667233"/>
    <w:rsid w:val="006771BC"/>
    <w:rsid w:val="00696973"/>
    <w:rsid w:val="006B36D1"/>
    <w:rsid w:val="006C47A0"/>
    <w:rsid w:val="006C4DAE"/>
    <w:rsid w:val="006D19A5"/>
    <w:rsid w:val="006E5814"/>
    <w:rsid w:val="006E6A8C"/>
    <w:rsid w:val="006F1661"/>
    <w:rsid w:val="006F7094"/>
    <w:rsid w:val="00712E6F"/>
    <w:rsid w:val="007233A5"/>
    <w:rsid w:val="00724A8D"/>
    <w:rsid w:val="00733399"/>
    <w:rsid w:val="007347B4"/>
    <w:rsid w:val="00741100"/>
    <w:rsid w:val="0076692A"/>
    <w:rsid w:val="00785E30"/>
    <w:rsid w:val="00790279"/>
    <w:rsid w:val="00794672"/>
    <w:rsid w:val="007E0CD0"/>
    <w:rsid w:val="007E37B3"/>
    <w:rsid w:val="007F0E38"/>
    <w:rsid w:val="007F59ED"/>
    <w:rsid w:val="008015A9"/>
    <w:rsid w:val="00841F91"/>
    <w:rsid w:val="00842EE4"/>
    <w:rsid w:val="008472C5"/>
    <w:rsid w:val="008530C9"/>
    <w:rsid w:val="00854DCB"/>
    <w:rsid w:val="0085683B"/>
    <w:rsid w:val="00884DAC"/>
    <w:rsid w:val="008924E3"/>
    <w:rsid w:val="00892D38"/>
    <w:rsid w:val="008A2B07"/>
    <w:rsid w:val="008A5DDA"/>
    <w:rsid w:val="008B462E"/>
    <w:rsid w:val="008B5918"/>
    <w:rsid w:val="008D44C0"/>
    <w:rsid w:val="008E4CFB"/>
    <w:rsid w:val="008E6BF9"/>
    <w:rsid w:val="008F4C00"/>
    <w:rsid w:val="009179D4"/>
    <w:rsid w:val="009372AF"/>
    <w:rsid w:val="00943821"/>
    <w:rsid w:val="009445C2"/>
    <w:rsid w:val="009631CB"/>
    <w:rsid w:val="00992CFF"/>
    <w:rsid w:val="009A0709"/>
    <w:rsid w:val="009A252C"/>
    <w:rsid w:val="009A3F78"/>
    <w:rsid w:val="009B0724"/>
    <w:rsid w:val="009C22A9"/>
    <w:rsid w:val="009C480F"/>
    <w:rsid w:val="009C5169"/>
    <w:rsid w:val="009C6606"/>
    <w:rsid w:val="009C6986"/>
    <w:rsid w:val="009D51CC"/>
    <w:rsid w:val="009E118B"/>
    <w:rsid w:val="009E136A"/>
    <w:rsid w:val="009E13EB"/>
    <w:rsid w:val="009E286D"/>
    <w:rsid w:val="009F20A1"/>
    <w:rsid w:val="009F73C7"/>
    <w:rsid w:val="00A142E7"/>
    <w:rsid w:val="00A23C42"/>
    <w:rsid w:val="00A40657"/>
    <w:rsid w:val="00A6062E"/>
    <w:rsid w:val="00A63B76"/>
    <w:rsid w:val="00A72D65"/>
    <w:rsid w:val="00A7314A"/>
    <w:rsid w:val="00A864DD"/>
    <w:rsid w:val="00A931EB"/>
    <w:rsid w:val="00A96273"/>
    <w:rsid w:val="00AB5C4D"/>
    <w:rsid w:val="00AC6341"/>
    <w:rsid w:val="00AD4891"/>
    <w:rsid w:val="00AD5C8F"/>
    <w:rsid w:val="00AE3E21"/>
    <w:rsid w:val="00AF48ED"/>
    <w:rsid w:val="00B0111A"/>
    <w:rsid w:val="00B078D8"/>
    <w:rsid w:val="00B30BD6"/>
    <w:rsid w:val="00B31DF7"/>
    <w:rsid w:val="00B34186"/>
    <w:rsid w:val="00B55C64"/>
    <w:rsid w:val="00B630D8"/>
    <w:rsid w:val="00B6767F"/>
    <w:rsid w:val="00B700E1"/>
    <w:rsid w:val="00B70ABF"/>
    <w:rsid w:val="00B72CCE"/>
    <w:rsid w:val="00B73215"/>
    <w:rsid w:val="00B740F6"/>
    <w:rsid w:val="00B81216"/>
    <w:rsid w:val="00B8137B"/>
    <w:rsid w:val="00B816BA"/>
    <w:rsid w:val="00B86FB8"/>
    <w:rsid w:val="00B941D1"/>
    <w:rsid w:val="00B956F9"/>
    <w:rsid w:val="00BA3A3B"/>
    <w:rsid w:val="00BA6833"/>
    <w:rsid w:val="00BB7D7C"/>
    <w:rsid w:val="00BD0410"/>
    <w:rsid w:val="00BD3F96"/>
    <w:rsid w:val="00BE584C"/>
    <w:rsid w:val="00C03F39"/>
    <w:rsid w:val="00C06DAC"/>
    <w:rsid w:val="00C10887"/>
    <w:rsid w:val="00C23B2F"/>
    <w:rsid w:val="00C26030"/>
    <w:rsid w:val="00C2678E"/>
    <w:rsid w:val="00C4467E"/>
    <w:rsid w:val="00C631AD"/>
    <w:rsid w:val="00C63D15"/>
    <w:rsid w:val="00C7247B"/>
    <w:rsid w:val="00C75205"/>
    <w:rsid w:val="00C80AF4"/>
    <w:rsid w:val="00C87B54"/>
    <w:rsid w:val="00C87D4F"/>
    <w:rsid w:val="00C915D6"/>
    <w:rsid w:val="00C97201"/>
    <w:rsid w:val="00CA48FF"/>
    <w:rsid w:val="00CB066F"/>
    <w:rsid w:val="00CB2377"/>
    <w:rsid w:val="00CB39A0"/>
    <w:rsid w:val="00CC16AA"/>
    <w:rsid w:val="00CD0040"/>
    <w:rsid w:val="00CF0B12"/>
    <w:rsid w:val="00CF3FD3"/>
    <w:rsid w:val="00D01890"/>
    <w:rsid w:val="00D02FF9"/>
    <w:rsid w:val="00D10752"/>
    <w:rsid w:val="00D12431"/>
    <w:rsid w:val="00D15377"/>
    <w:rsid w:val="00D21009"/>
    <w:rsid w:val="00D3674B"/>
    <w:rsid w:val="00D413FE"/>
    <w:rsid w:val="00D4698C"/>
    <w:rsid w:val="00D609C4"/>
    <w:rsid w:val="00D6505D"/>
    <w:rsid w:val="00D75548"/>
    <w:rsid w:val="00D93831"/>
    <w:rsid w:val="00DA1CB7"/>
    <w:rsid w:val="00DA5433"/>
    <w:rsid w:val="00DA5CC7"/>
    <w:rsid w:val="00DD147F"/>
    <w:rsid w:val="00DD20B4"/>
    <w:rsid w:val="00DD3D07"/>
    <w:rsid w:val="00DD52CD"/>
    <w:rsid w:val="00DD5AD6"/>
    <w:rsid w:val="00E24740"/>
    <w:rsid w:val="00E44FAB"/>
    <w:rsid w:val="00E61448"/>
    <w:rsid w:val="00E62A51"/>
    <w:rsid w:val="00E67E0D"/>
    <w:rsid w:val="00E90D18"/>
    <w:rsid w:val="00E95D20"/>
    <w:rsid w:val="00EB19C2"/>
    <w:rsid w:val="00EB2A5F"/>
    <w:rsid w:val="00EB6216"/>
    <w:rsid w:val="00EC5789"/>
    <w:rsid w:val="00EE6DA3"/>
    <w:rsid w:val="00EF64C4"/>
    <w:rsid w:val="00EF669C"/>
    <w:rsid w:val="00EF744A"/>
    <w:rsid w:val="00F03235"/>
    <w:rsid w:val="00F05989"/>
    <w:rsid w:val="00F15FAE"/>
    <w:rsid w:val="00F16791"/>
    <w:rsid w:val="00F2445E"/>
    <w:rsid w:val="00F43590"/>
    <w:rsid w:val="00F45DA4"/>
    <w:rsid w:val="00F47789"/>
    <w:rsid w:val="00F5188A"/>
    <w:rsid w:val="00F53FEA"/>
    <w:rsid w:val="00F71B10"/>
    <w:rsid w:val="00F75269"/>
    <w:rsid w:val="00F7529A"/>
    <w:rsid w:val="00F8340A"/>
    <w:rsid w:val="00F9682A"/>
    <w:rsid w:val="00FB0F07"/>
    <w:rsid w:val="00FC2BF3"/>
    <w:rsid w:val="00FC785C"/>
    <w:rsid w:val="00FD2139"/>
    <w:rsid w:val="00FD3746"/>
    <w:rsid w:val="00FD5F86"/>
    <w:rsid w:val="00FE0F73"/>
    <w:rsid w:val="00FE3679"/>
    <w:rsid w:val="00FE5C5E"/>
    <w:rsid w:val="00FF5290"/>
    <w:rsid w:val="00FF7EC4"/>
    <w:rsid w:val="19FF1DC4"/>
    <w:rsid w:val="1C5D4AB3"/>
    <w:rsid w:val="2EA93DF5"/>
    <w:rsid w:val="32A46347"/>
    <w:rsid w:val="7C78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副标题 Char"/>
    <w:basedOn w:val="a0"/>
    <w:link w:val="a5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460AA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60A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副标题 Char"/>
    <w:basedOn w:val="a0"/>
    <w:link w:val="a5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460AA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60A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0.emf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f17\AppData\Roaming\kingsoft\office6\templates\download\&#40664;&#35748;\&#25945;&#2407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546C59-E90B-44D5-B5C1-5218C1879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教师简历封面</Template>
  <TotalTime>5</TotalTime>
  <Pages>6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方芳~</dc:creator>
  <cp:lastModifiedBy>lenovo</cp:lastModifiedBy>
  <cp:revision>3</cp:revision>
  <dcterms:created xsi:type="dcterms:W3CDTF">2019-06-27T02:06:00Z</dcterms:created>
  <dcterms:modified xsi:type="dcterms:W3CDTF">2019-06-27T02:14:00Z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RubyTemplateID" linkTarget="0">
    <vt:lpwstr>4</vt:lpwstr>
  </property>
</Properties>
</file>