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8420F" w:rsidRDefault="006F2FA7">
      <w:pPr>
        <w:wordWrap w:val="0"/>
        <w:ind w:leftChars="-857" w:left="-1800" w:rightChars="-844" w:right="-177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93AFAA" wp14:editId="75C6B3CB">
                <wp:simplePos x="0" y="0"/>
                <wp:positionH relativeFrom="column">
                  <wp:posOffset>-1171575</wp:posOffset>
                </wp:positionH>
                <wp:positionV relativeFrom="paragraph">
                  <wp:posOffset>-718185</wp:posOffset>
                </wp:positionV>
                <wp:extent cx="7581265" cy="10800715"/>
                <wp:effectExtent l="0" t="0" r="635" b="63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265" cy="10800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A51" w:rsidRDefault="003D0A51" w:rsidP="003240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92.25pt;margin-top:-56.55pt;width:596.95pt;height:8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" fillcolor="white [3212]" stroked="f" strokeweight="2pt">
                <v:textbox>
                  <w:txbxContent>
                    <w:p w:rsidR="003D0A51" w:rsidRDefault="003D0A51" w:rsidP="003240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0062">
        <w:rPr>
          <w:rFonts w:hint="eastAsia"/>
        </w:rPr>
        <w:t xml:space="preserve"> </w:t>
      </w:r>
      <w:r w:rsidR="00190062">
        <w:br w:type="textWrapping" w:clear="all"/>
      </w:r>
    </w:p>
    <w:p w:rsidR="0078420F" w:rsidRDefault="0078420F">
      <w:pPr>
        <w:ind w:leftChars="-857" w:left="-1800" w:rightChars="-844" w:right="-1772"/>
        <w:jc w:val="right"/>
      </w:pPr>
    </w:p>
    <w:p w:rsidR="0032406C" w:rsidRDefault="0032406C">
      <w:pPr>
        <w:rPr>
          <w:rFonts w:ascii="华文行楷" w:eastAsia="华文行楷" w:hAnsi="等线 Light"/>
          <w:sz w:val="84"/>
          <w:szCs w:val="84"/>
        </w:rPr>
      </w:pPr>
    </w:p>
    <w:p w:rsidR="00A142AB" w:rsidRDefault="00A142AB" w:rsidP="00636BEE">
      <w:pPr>
        <w:ind w:firstLineChars="400" w:firstLine="3360"/>
        <w:rPr>
          <w:rFonts w:ascii="华文行楷" w:eastAsia="华文行楷" w:hAnsi="等线 Light"/>
          <w:sz w:val="84"/>
          <w:szCs w:val="84"/>
        </w:rPr>
      </w:pPr>
      <w:r w:rsidRPr="0032406C">
        <w:rPr>
          <w:rFonts w:ascii="华文行楷" w:eastAsia="华文行楷" w:hAnsi="等线 Light" w:hint="eastAsia"/>
          <w:noProof/>
          <w:sz w:val="84"/>
          <w:szCs w:val="84"/>
        </w:rPr>
        <w:drawing>
          <wp:anchor distT="0" distB="0" distL="114300" distR="114300" simplePos="0" relativeHeight="251679744" behindDoc="1" locked="0" layoutInCell="1" allowOverlap="1" wp14:anchorId="62EC64EF" wp14:editId="21E91E23">
            <wp:simplePos x="0" y="0"/>
            <wp:positionH relativeFrom="column">
              <wp:posOffset>304848</wp:posOffset>
            </wp:positionH>
            <wp:positionV relativeFrom="paragraph">
              <wp:posOffset>351790</wp:posOffset>
            </wp:positionV>
            <wp:extent cx="4629150" cy="4458970"/>
            <wp:effectExtent l="0" t="0" r="0" b="0"/>
            <wp:wrapNone/>
            <wp:docPr id="13" name="图片 13" descr="花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花环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2AB" w:rsidRDefault="00A142AB" w:rsidP="00636BEE">
      <w:pPr>
        <w:ind w:firstLineChars="400" w:firstLine="3360"/>
        <w:rPr>
          <w:rFonts w:ascii="华文行楷" w:eastAsia="华文行楷" w:hAnsi="等线 Light"/>
          <w:sz w:val="84"/>
          <w:szCs w:val="84"/>
        </w:rPr>
      </w:pPr>
    </w:p>
    <w:p w:rsidR="00A142AB" w:rsidRDefault="00A142AB" w:rsidP="00636BEE">
      <w:pPr>
        <w:ind w:firstLineChars="400" w:firstLine="3360"/>
        <w:rPr>
          <w:rFonts w:ascii="华文行楷" w:eastAsia="华文行楷" w:hAnsi="等线 Light"/>
          <w:sz w:val="84"/>
          <w:szCs w:val="84"/>
        </w:rPr>
      </w:pPr>
    </w:p>
    <w:p w:rsidR="0032406C" w:rsidRDefault="0032406C" w:rsidP="00636BEE">
      <w:pPr>
        <w:ind w:firstLineChars="400" w:firstLine="3360"/>
        <w:rPr>
          <w:rFonts w:ascii="华文行楷" w:eastAsia="华文行楷" w:hAnsi="等线 Light"/>
          <w:sz w:val="84"/>
          <w:szCs w:val="84"/>
        </w:rPr>
      </w:pPr>
      <w:r w:rsidRPr="0032406C">
        <w:rPr>
          <w:rFonts w:ascii="华文行楷" w:eastAsia="华文行楷" w:hAnsi="等线 Light" w:hint="eastAsia"/>
          <w:sz w:val="84"/>
          <w:szCs w:val="84"/>
        </w:rPr>
        <w:t>简历</w:t>
      </w:r>
    </w:p>
    <w:p w:rsidR="0032406C" w:rsidRDefault="0032406C" w:rsidP="0032406C">
      <w:pPr>
        <w:jc w:val="center"/>
        <w:rPr>
          <w:rFonts w:ascii="华文行楷" w:eastAsia="华文行楷" w:hAnsi="等线 Light"/>
          <w:sz w:val="84"/>
          <w:szCs w:val="84"/>
        </w:rPr>
      </w:pPr>
    </w:p>
    <w:p w:rsidR="0032406C" w:rsidRDefault="0032406C" w:rsidP="0032406C">
      <w:pPr>
        <w:jc w:val="center"/>
        <w:rPr>
          <w:rFonts w:ascii="华文行楷" w:eastAsia="华文行楷" w:hAnsi="等线 Light"/>
          <w:sz w:val="84"/>
          <w:szCs w:val="84"/>
        </w:rPr>
      </w:pPr>
    </w:p>
    <w:p w:rsidR="0032406C" w:rsidRDefault="00636BEE" w:rsidP="0032406C">
      <w:pPr>
        <w:jc w:val="center"/>
        <w:rPr>
          <w:rFonts w:ascii="华文行楷" w:eastAsia="华文行楷" w:hAnsi="等线 Light"/>
          <w:sz w:val="84"/>
          <w:szCs w:val="84"/>
        </w:rPr>
      </w:pPr>
      <w:r w:rsidRPr="0032406C">
        <w:rPr>
          <w:rFonts w:ascii="华文行楷" w:eastAsia="华文行楷" w:hAnsi="等线 Light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35DB1E" wp14:editId="3823BC6E">
                <wp:simplePos x="0" y="0"/>
                <wp:positionH relativeFrom="column">
                  <wp:posOffset>1859280</wp:posOffset>
                </wp:positionH>
                <wp:positionV relativeFrom="paragraph">
                  <wp:posOffset>601980</wp:posOffset>
                </wp:positionV>
                <wp:extent cx="2584450" cy="2811780"/>
                <wp:effectExtent l="0" t="0" r="0" b="762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281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姓名：庞雁龄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班级：英语162班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学号：160210502015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毕业学校：广西民族师范学院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电话：15278096952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邮箱：15278096952@163.com</w:t>
                            </w:r>
                          </w:p>
                          <w:p w:rsidR="003D0A51" w:rsidRDefault="00B70008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幼圆" w:eastAsia="幼圆" w:hAnsi="幼圆" w:cs="幼圆" w:hint="eastAsia"/>
                                <w:color w:val="7E7E7E"/>
                                <w:sz w:val="28"/>
                                <w:szCs w:val="28"/>
                              </w:rPr>
                              <w:t>求职意向：英语笔译和口译</w:t>
                            </w: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</w:p>
                          <w:p w:rsidR="003D0A51" w:rsidRDefault="003D0A51" w:rsidP="00A67A40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7" type="#_x0000_t202" style="position:absolute;left:0;text-align:left;margin-left:146.4pt;margin-top:47.4pt;width:203.5pt;height:2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" filled="f" stroked="f" strokeweight=".5pt">
                <v:path arrowok="t"/>
                <v:textbox>
                  <w:txbxContent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姓名：庞雁龄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班级：英语162班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学号：160210502015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毕业学校：广西民族师范学院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电话：15278096952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邮箱：15278096952@163.com</w:t>
                      </w:r>
                    </w:p>
                    <w:p w:rsidR="003D0A51" w:rsidRDefault="00B70008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ascii="幼圆" w:eastAsia="幼圆" w:hAnsi="幼圆" w:cs="幼圆" w:hint="eastAsia"/>
                          <w:color w:val="7E7E7E"/>
                          <w:sz w:val="28"/>
                          <w:szCs w:val="28"/>
                        </w:rPr>
                        <w:t>求职意向：英语笔译和口译</w:t>
                      </w: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</w:p>
                    <w:p w:rsidR="003D0A51" w:rsidRDefault="003D0A51" w:rsidP="00A67A40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6C" w:rsidRPr="0032406C" w:rsidRDefault="0032406C" w:rsidP="0032406C">
      <w:pPr>
        <w:jc w:val="left"/>
        <w:rPr>
          <w:rFonts w:ascii="华文行楷" w:eastAsia="华文行楷" w:hAnsi="等线 Light"/>
          <w:sz w:val="28"/>
          <w:szCs w:val="28"/>
        </w:rPr>
      </w:pPr>
    </w:p>
    <w:p w:rsidR="0032406C" w:rsidRDefault="0032406C" w:rsidP="0032406C">
      <w:pPr>
        <w:jc w:val="left"/>
        <w:rPr>
          <w:rFonts w:ascii="华文行楷" w:eastAsia="华文行楷" w:hAnsi="等线 Light"/>
          <w:sz w:val="84"/>
          <w:szCs w:val="84"/>
        </w:rPr>
      </w:pPr>
    </w:p>
    <w:p w:rsidR="0032406C" w:rsidRDefault="0032406C" w:rsidP="0032406C">
      <w:pPr>
        <w:jc w:val="left"/>
        <w:rPr>
          <w:rFonts w:ascii="华文行楷" w:eastAsia="华文行楷" w:hAnsi="等线 Light"/>
          <w:sz w:val="84"/>
          <w:szCs w:val="84"/>
        </w:rPr>
      </w:pPr>
    </w:p>
    <w:p w:rsidR="0032406C" w:rsidRDefault="0032406C" w:rsidP="0032406C">
      <w:pPr>
        <w:jc w:val="left"/>
        <w:rPr>
          <w:rFonts w:ascii="华文行楷" w:eastAsia="华文行楷" w:hAnsi="等线 Light"/>
          <w:sz w:val="84"/>
          <w:szCs w:val="84"/>
        </w:rPr>
      </w:pPr>
    </w:p>
    <w:p w:rsidR="00A67A40" w:rsidRDefault="00A67A40" w:rsidP="00A67A40">
      <w:pPr>
        <w:rPr>
          <w:rFonts w:ascii="华文行楷" w:eastAsia="华文行楷" w:hAnsi="等线 Light"/>
          <w:sz w:val="52"/>
          <w:szCs w:val="52"/>
        </w:rPr>
      </w:pPr>
    </w:p>
    <w:p w:rsidR="00A142AB" w:rsidRDefault="00A142AB" w:rsidP="00067CCE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067CCE" w:rsidRDefault="00A67A40" w:rsidP="00067CCE">
      <w:pPr>
        <w:jc w:val="center"/>
        <w:rPr>
          <w:rFonts w:ascii="华文行楷" w:eastAsia="华文行楷" w:hAnsi="等线 Light"/>
          <w:sz w:val="52"/>
          <w:szCs w:val="52"/>
        </w:rPr>
      </w:pPr>
      <w:r>
        <w:rPr>
          <w:rFonts w:ascii="华文行楷" w:eastAsia="华文行楷" w:hAnsi="等线 Light" w:hint="eastAsia"/>
          <w:sz w:val="52"/>
          <w:szCs w:val="52"/>
        </w:rPr>
        <w:lastRenderedPageBreak/>
        <w:t>求职信</w:t>
      </w:r>
    </w:p>
    <w:p w:rsidR="00A142AB" w:rsidRDefault="00A142AB" w:rsidP="00067CCE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A67A40" w:rsidRPr="00645B03" w:rsidRDefault="00A142AB" w:rsidP="00067CCE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尊敬的领导</w:t>
      </w:r>
      <w:r w:rsidR="00067CCE" w:rsidRPr="00645B03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067CCE" w:rsidRPr="00645B03" w:rsidRDefault="00A142AB" w:rsidP="00645B03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您</w:t>
      </w:r>
      <w:r w:rsidR="00067CCE" w:rsidRPr="00645B03">
        <w:rPr>
          <w:rFonts w:asciiTheme="minorEastAsia" w:eastAsiaTheme="minorEastAsia" w:hAnsiTheme="minorEastAsia" w:hint="eastAsia"/>
          <w:sz w:val="24"/>
          <w:szCs w:val="24"/>
        </w:rPr>
        <w:t>好！</w:t>
      </w:r>
    </w:p>
    <w:p w:rsidR="00A142AB" w:rsidRPr="00645B03" w:rsidRDefault="00645B03" w:rsidP="00645B03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十分感谢您</w:t>
      </w:r>
      <w:r w:rsidR="00A142AB" w:rsidRPr="00645B03">
        <w:rPr>
          <w:rFonts w:asciiTheme="minorEastAsia" w:eastAsiaTheme="minorEastAsia" w:hAnsiTheme="minorEastAsia" w:hint="eastAsia"/>
          <w:sz w:val="24"/>
          <w:szCs w:val="24"/>
        </w:rPr>
        <w:t>在百忙之中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翻看我的求职信，真诚期望能够得到您的支持和认可。</w:t>
      </w:r>
    </w:p>
    <w:p w:rsidR="00067CCE" w:rsidRPr="00645B03" w:rsidRDefault="00067CCE" w:rsidP="00D22677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我叫庞雁龄，毕业于广西民族师范学院。我所学专业是商务英语。</w:t>
      </w:r>
      <w:r w:rsidR="00D22677">
        <w:rPr>
          <w:rFonts w:asciiTheme="minorEastAsia" w:eastAsiaTheme="minorEastAsia" w:hAnsiTheme="minorEastAsia" w:hint="eastAsia"/>
          <w:sz w:val="24"/>
          <w:szCs w:val="24"/>
        </w:rPr>
        <w:t xml:space="preserve">         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很高兴有机会可以让我们相互了解。在大学三年的学习中，我努力学习各种知识，在此期间掌握了英语听说写读的技能。此外，我还精通商务英语的基本理论。同时，为</w:t>
      </w:r>
      <w:r w:rsidR="00636BEE" w:rsidRPr="00645B03">
        <w:rPr>
          <w:rFonts w:asciiTheme="minorEastAsia" w:eastAsiaTheme="minorEastAsia" w:hAnsiTheme="minorEastAsia" w:hint="eastAsia"/>
          <w:sz w:val="24"/>
          <w:szCs w:val="24"/>
        </w:rPr>
        <w:t>了扩大我的知识面，我经常读一些有关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商业和贸易的报纸和杂志。我在暑假期间学习了计算机技能，现在我熟悉了</w:t>
      </w:r>
      <w:r w:rsidR="00636BEE" w:rsidRPr="00645B03">
        <w:rPr>
          <w:rFonts w:asciiTheme="minorEastAsia" w:eastAsiaTheme="minorEastAsia" w:hAnsiTheme="minorEastAsia" w:hint="eastAsia"/>
          <w:sz w:val="24"/>
          <w:szCs w:val="24"/>
        </w:rPr>
        <w:t>计算机的基本流程。在</w:t>
      </w:r>
      <w:r w:rsidR="00A142AB" w:rsidRPr="00645B03">
        <w:rPr>
          <w:rFonts w:asciiTheme="minorEastAsia" w:eastAsiaTheme="minorEastAsia" w:hAnsiTheme="minorEastAsia" w:hint="eastAsia"/>
          <w:sz w:val="24"/>
          <w:szCs w:val="24"/>
        </w:rPr>
        <w:t>四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年的大学生活</w:t>
      </w:r>
      <w:r w:rsidR="00636BEE" w:rsidRPr="00645B03">
        <w:rPr>
          <w:rFonts w:asciiTheme="minorEastAsia" w:eastAsiaTheme="minorEastAsia" w:hAnsiTheme="minorEastAsia" w:hint="eastAsia"/>
          <w:sz w:val="24"/>
          <w:szCs w:val="24"/>
        </w:rPr>
        <w:t>里，</w:t>
      </w:r>
      <w:r w:rsidR="00A142AB" w:rsidRPr="00645B03">
        <w:rPr>
          <w:rFonts w:asciiTheme="minorEastAsia" w:eastAsiaTheme="minorEastAsia" w:hAnsiTheme="minorEastAsia" w:hint="eastAsia"/>
          <w:sz w:val="24"/>
          <w:szCs w:val="24"/>
        </w:rPr>
        <w:t>我形成了我的人生态度形成和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我的生活态度，培养了诚实、信任、勤奋的</w:t>
      </w:r>
      <w:r w:rsidR="00636BEE" w:rsidRPr="00645B03">
        <w:rPr>
          <w:rFonts w:asciiTheme="minorEastAsia" w:eastAsiaTheme="minorEastAsia" w:hAnsiTheme="minorEastAsia" w:hint="eastAsia"/>
          <w:sz w:val="24"/>
          <w:szCs w:val="24"/>
        </w:rPr>
        <w:t>做人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原则</w:t>
      </w:r>
      <w:r w:rsidR="00A142AB" w:rsidRPr="00645B03">
        <w:rPr>
          <w:rFonts w:asciiTheme="minorEastAsia" w:eastAsiaTheme="minorEastAsia" w:hAnsiTheme="minorEastAsia" w:hint="eastAsia"/>
          <w:sz w:val="24"/>
          <w:szCs w:val="24"/>
        </w:rPr>
        <w:t>，收获颇丰</w:t>
      </w:r>
      <w:r w:rsidRPr="00645B03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142AB" w:rsidRPr="00645B03" w:rsidRDefault="00A142AB" w:rsidP="00645B03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作为一名大学毕业生，我相信“有志者事竟成”，我会尽我所能做好我的事业。因此，我真诚地希望能在贵公司谋得一个职位，以便将来能为贵公司服务。</w:t>
      </w:r>
    </w:p>
    <w:p w:rsidR="00A142AB" w:rsidRPr="00645B03" w:rsidRDefault="00A142AB" w:rsidP="00645B03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645B03" w:rsidRPr="00645B03" w:rsidRDefault="00645B03" w:rsidP="00645B03">
      <w:pPr>
        <w:pStyle w:val="a8"/>
        <w:rPr>
          <w:sz w:val="24"/>
          <w:szCs w:val="24"/>
        </w:rPr>
      </w:pPr>
      <w:r w:rsidRPr="00645B03">
        <w:rPr>
          <w:rFonts w:hint="eastAsia"/>
          <w:sz w:val="24"/>
          <w:szCs w:val="24"/>
        </w:rPr>
        <w:t>此致</w:t>
      </w:r>
    </w:p>
    <w:p w:rsidR="00A142AB" w:rsidRPr="00645B03" w:rsidRDefault="00A142AB" w:rsidP="00645B03">
      <w:pPr>
        <w:pStyle w:val="a9"/>
        <w:ind w:left="4410"/>
        <w:rPr>
          <w:sz w:val="24"/>
          <w:szCs w:val="24"/>
        </w:rPr>
      </w:pPr>
    </w:p>
    <w:p w:rsidR="00645B03" w:rsidRPr="00645B03" w:rsidRDefault="00645B03" w:rsidP="00645B03">
      <w:pPr>
        <w:rPr>
          <w:sz w:val="24"/>
          <w:szCs w:val="24"/>
        </w:rPr>
      </w:pPr>
      <w:r w:rsidRPr="00645B03">
        <w:rPr>
          <w:rFonts w:hint="eastAsia"/>
          <w:sz w:val="24"/>
          <w:szCs w:val="24"/>
        </w:rPr>
        <w:t>敬礼</w:t>
      </w:r>
    </w:p>
    <w:p w:rsidR="00067CCE" w:rsidRPr="00645B03" w:rsidRDefault="00067CCE" w:rsidP="00067CCE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645B03" w:rsidRPr="00645B03" w:rsidRDefault="00645B03" w:rsidP="00067CCE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求职人姓名：庞雁龄</w:t>
      </w:r>
    </w:p>
    <w:p w:rsidR="00645B03" w:rsidRPr="00645B03" w:rsidRDefault="00645B03" w:rsidP="00067CCE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645B03" w:rsidRPr="00645B03" w:rsidRDefault="00645B03" w:rsidP="00067CCE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645B03">
        <w:rPr>
          <w:rFonts w:asciiTheme="minorEastAsia" w:eastAsiaTheme="minorEastAsia" w:hAnsiTheme="minorEastAsia" w:hint="eastAsia"/>
          <w:sz w:val="24"/>
          <w:szCs w:val="24"/>
        </w:rPr>
        <w:t>日期：2020年6月25日</w:t>
      </w:r>
    </w:p>
    <w:p w:rsidR="00067CCE" w:rsidRPr="00067CCE" w:rsidRDefault="00067CCE" w:rsidP="00067CCE">
      <w:pPr>
        <w:jc w:val="left"/>
        <w:rPr>
          <w:rFonts w:asciiTheme="minorEastAsia" w:eastAsiaTheme="minorEastAsia" w:hAnsiTheme="minorEastAsia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A67A40">
      <w:pPr>
        <w:jc w:val="center"/>
        <w:rPr>
          <w:rFonts w:ascii="华文行楷" w:eastAsia="华文行楷" w:hAnsi="等线 Light"/>
          <w:sz w:val="52"/>
          <w:szCs w:val="52"/>
        </w:rPr>
      </w:pPr>
    </w:p>
    <w:p w:rsidR="00645B03" w:rsidRDefault="00645B03" w:rsidP="008D3137">
      <w:pPr>
        <w:rPr>
          <w:rFonts w:ascii="华文行楷" w:eastAsia="华文行楷" w:hAnsi="等线 Light"/>
          <w:sz w:val="52"/>
          <w:szCs w:val="52"/>
        </w:rPr>
      </w:pPr>
    </w:p>
    <w:p w:rsidR="00D00407" w:rsidRDefault="00D00407" w:rsidP="00D00407">
      <w:pPr>
        <w:rPr>
          <w:rFonts w:ascii="华文行楷" w:eastAsia="华文行楷" w:hAnsi="等线 Light"/>
          <w:szCs w:val="21"/>
        </w:rPr>
      </w:pPr>
    </w:p>
    <w:p w:rsidR="00D00407" w:rsidRDefault="00D00407" w:rsidP="00D00407">
      <w:pPr>
        <w:rPr>
          <w:rFonts w:ascii="华文行楷" w:eastAsia="华文行楷" w:hAnsi="等线 Light"/>
          <w:szCs w:val="21"/>
        </w:rPr>
      </w:pPr>
    </w:p>
    <w:p w:rsidR="00CD04D2" w:rsidRDefault="00CD04D2" w:rsidP="00D00407">
      <w:pPr>
        <w:rPr>
          <w:rFonts w:ascii="华文行楷" w:eastAsia="华文行楷" w:hAnsi="等线 Light"/>
          <w:szCs w:val="21"/>
        </w:rPr>
      </w:pPr>
    </w:p>
    <w:p w:rsidR="00CD04D2" w:rsidRPr="00B70008" w:rsidRDefault="00CD04D2" w:rsidP="00CD04D2">
      <w:pPr>
        <w:jc w:val="center"/>
        <w:rPr>
          <w:rFonts w:ascii="华文行楷" w:eastAsia="华文行楷" w:hAnsi="等线 Light"/>
          <w:sz w:val="52"/>
          <w:szCs w:val="52"/>
        </w:rPr>
      </w:pPr>
      <w:r w:rsidRPr="00B70008">
        <w:rPr>
          <w:rFonts w:ascii="华文行楷" w:eastAsia="华文行楷" w:hAnsi="等线 Light" w:hint="eastAsia"/>
          <w:sz w:val="52"/>
          <w:szCs w:val="52"/>
        </w:rPr>
        <w:lastRenderedPageBreak/>
        <w:t>个人简历</w:t>
      </w:r>
    </w:p>
    <w:p w:rsidR="001433B3" w:rsidRPr="00CD04D2" w:rsidRDefault="001433B3" w:rsidP="00CD04D2">
      <w:pPr>
        <w:jc w:val="center"/>
        <w:rPr>
          <w:rFonts w:ascii="华文行楷" w:eastAsia="华文行楷" w:hAnsi="等线 Light"/>
          <w:sz w:val="44"/>
          <w:szCs w:val="44"/>
        </w:rPr>
      </w:pPr>
    </w:p>
    <w:tbl>
      <w:tblPr>
        <w:tblStyle w:val="a6"/>
        <w:tblW w:w="1006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418"/>
        <w:gridCol w:w="3118"/>
        <w:gridCol w:w="1701"/>
      </w:tblGrid>
      <w:tr w:rsidR="00721877" w:rsidTr="001433B3">
        <w:trPr>
          <w:trHeight w:val="497"/>
        </w:trPr>
        <w:tc>
          <w:tcPr>
            <w:tcW w:w="10065" w:type="dxa"/>
            <w:gridSpan w:val="5"/>
            <w:vAlign w:val="center"/>
          </w:tcPr>
          <w:p w:rsidR="00721877" w:rsidRPr="00CE34DE" w:rsidRDefault="00721877" w:rsidP="00721877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基本信息</w:t>
            </w:r>
          </w:p>
        </w:tc>
      </w:tr>
      <w:tr w:rsidR="00721877" w:rsidTr="001433B3">
        <w:trPr>
          <w:trHeight w:val="513"/>
        </w:trPr>
        <w:tc>
          <w:tcPr>
            <w:tcW w:w="1985" w:type="dxa"/>
            <w:vAlign w:val="center"/>
          </w:tcPr>
          <w:p w:rsidR="00721877" w:rsidRPr="001433B3" w:rsidRDefault="001433B3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姓</w:t>
            </w:r>
            <w:r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 </w:t>
            </w:r>
            <w:r w:rsidR="00721877"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名</w:t>
            </w:r>
          </w:p>
        </w:tc>
        <w:tc>
          <w:tcPr>
            <w:tcW w:w="1843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/>
                <w:szCs w:val="21"/>
              </w:rPr>
              <w:t>庞雁龄</w:t>
            </w:r>
          </w:p>
        </w:tc>
        <w:tc>
          <w:tcPr>
            <w:tcW w:w="1418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电</w:t>
            </w:r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话</w:t>
            </w:r>
          </w:p>
        </w:tc>
        <w:tc>
          <w:tcPr>
            <w:tcW w:w="3118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15278096952</w:t>
            </w:r>
          </w:p>
        </w:tc>
        <w:tc>
          <w:tcPr>
            <w:tcW w:w="1701" w:type="dxa"/>
            <w:vMerge w:val="restart"/>
          </w:tcPr>
          <w:p w:rsidR="00721877" w:rsidRPr="001433B3" w:rsidRDefault="00B70008" w:rsidP="00721877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inline distT="0" distB="0" distL="0" distR="0">
                  <wp:extent cx="998220" cy="12954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77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731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877" w:rsidTr="001433B3">
        <w:trPr>
          <w:trHeight w:val="563"/>
        </w:trPr>
        <w:tc>
          <w:tcPr>
            <w:tcW w:w="1985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年</w:t>
            </w:r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龄</w:t>
            </w:r>
          </w:p>
        </w:tc>
        <w:tc>
          <w:tcPr>
            <w:tcW w:w="1843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22周岁</w:t>
            </w:r>
          </w:p>
        </w:tc>
        <w:tc>
          <w:tcPr>
            <w:tcW w:w="1418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proofErr w:type="gramStart"/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邮</w:t>
            </w:r>
            <w:proofErr w:type="gramEnd"/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箱</w:t>
            </w:r>
          </w:p>
        </w:tc>
        <w:tc>
          <w:tcPr>
            <w:tcW w:w="3118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15278096952@163.com</w:t>
            </w:r>
          </w:p>
        </w:tc>
        <w:tc>
          <w:tcPr>
            <w:tcW w:w="1701" w:type="dxa"/>
            <w:vMerge/>
          </w:tcPr>
          <w:p w:rsidR="00721877" w:rsidRPr="001433B3" w:rsidRDefault="00721877" w:rsidP="00721877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721877" w:rsidTr="001433B3">
        <w:trPr>
          <w:trHeight w:val="415"/>
        </w:trPr>
        <w:tc>
          <w:tcPr>
            <w:tcW w:w="1985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籍</w:t>
            </w:r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贯</w:t>
            </w:r>
          </w:p>
        </w:tc>
        <w:tc>
          <w:tcPr>
            <w:tcW w:w="1843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/>
                <w:szCs w:val="21"/>
              </w:rPr>
              <w:t>广西桂平</w:t>
            </w:r>
          </w:p>
        </w:tc>
        <w:tc>
          <w:tcPr>
            <w:tcW w:w="1418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毕业院校</w:t>
            </w:r>
          </w:p>
        </w:tc>
        <w:tc>
          <w:tcPr>
            <w:tcW w:w="3118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/>
                <w:szCs w:val="21"/>
              </w:rPr>
              <w:t>广西民族师范学院</w:t>
            </w:r>
          </w:p>
        </w:tc>
        <w:tc>
          <w:tcPr>
            <w:tcW w:w="1701" w:type="dxa"/>
            <w:vMerge/>
          </w:tcPr>
          <w:p w:rsidR="00721877" w:rsidRPr="001433B3" w:rsidRDefault="00721877" w:rsidP="00721877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721877" w:rsidTr="001433B3">
        <w:trPr>
          <w:trHeight w:val="563"/>
        </w:trPr>
        <w:tc>
          <w:tcPr>
            <w:tcW w:w="1985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学</w:t>
            </w:r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历</w:t>
            </w:r>
          </w:p>
        </w:tc>
        <w:tc>
          <w:tcPr>
            <w:tcW w:w="1843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大学本科</w:t>
            </w:r>
          </w:p>
        </w:tc>
        <w:tc>
          <w:tcPr>
            <w:tcW w:w="1418" w:type="dxa"/>
            <w:vAlign w:val="center"/>
          </w:tcPr>
          <w:p w:rsidR="00721877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现</w:t>
            </w:r>
            <w:r w:rsidR="001433B3" w:rsidRPr="00CE34DE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 xml:space="preserve">   </w:t>
            </w: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居</w:t>
            </w:r>
          </w:p>
        </w:tc>
        <w:tc>
          <w:tcPr>
            <w:tcW w:w="3118" w:type="dxa"/>
            <w:vAlign w:val="center"/>
          </w:tcPr>
          <w:p w:rsidR="00721877" w:rsidRPr="001433B3" w:rsidRDefault="00721877" w:rsidP="001433B3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/>
                <w:szCs w:val="21"/>
              </w:rPr>
              <w:t>广西桂平</w:t>
            </w:r>
          </w:p>
        </w:tc>
        <w:tc>
          <w:tcPr>
            <w:tcW w:w="1701" w:type="dxa"/>
            <w:vMerge/>
          </w:tcPr>
          <w:p w:rsidR="00721877" w:rsidRPr="001433B3" w:rsidRDefault="00721877" w:rsidP="00721877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CD04D2" w:rsidTr="00B70008">
        <w:trPr>
          <w:trHeight w:val="551"/>
        </w:trPr>
        <w:tc>
          <w:tcPr>
            <w:tcW w:w="1985" w:type="dxa"/>
            <w:vAlign w:val="center"/>
          </w:tcPr>
          <w:p w:rsidR="00CD04D2" w:rsidRPr="001433B3" w:rsidRDefault="00CD04D2" w:rsidP="001433B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求职意向</w:t>
            </w:r>
          </w:p>
        </w:tc>
        <w:tc>
          <w:tcPr>
            <w:tcW w:w="8080" w:type="dxa"/>
            <w:gridSpan w:val="4"/>
            <w:vAlign w:val="center"/>
          </w:tcPr>
          <w:p w:rsidR="00CD04D2" w:rsidRPr="001433B3" w:rsidRDefault="00721877" w:rsidP="00B70008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/>
                <w:szCs w:val="21"/>
              </w:rPr>
              <w:t>英文笔译和口译</w:t>
            </w:r>
          </w:p>
        </w:tc>
      </w:tr>
      <w:tr w:rsidR="00CD04D2" w:rsidTr="00B70008">
        <w:trPr>
          <w:trHeight w:val="1849"/>
        </w:trPr>
        <w:tc>
          <w:tcPr>
            <w:tcW w:w="1985" w:type="dxa"/>
            <w:vAlign w:val="center"/>
          </w:tcPr>
          <w:p w:rsidR="001433B3" w:rsidRPr="00CE34DE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教育</w:t>
            </w:r>
          </w:p>
          <w:p w:rsidR="00CD04D2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背景</w:t>
            </w:r>
          </w:p>
        </w:tc>
        <w:tc>
          <w:tcPr>
            <w:tcW w:w="8080" w:type="dxa"/>
            <w:gridSpan w:val="4"/>
            <w:vAlign w:val="center"/>
          </w:tcPr>
          <w:p w:rsidR="00B70008" w:rsidRDefault="00B70008" w:rsidP="00B70008">
            <w:pPr>
              <w:rPr>
                <w:rFonts w:asciiTheme="minorEastAsia" w:eastAsiaTheme="minorEastAsia" w:hAnsiTheme="minorEastAsia"/>
                <w:b/>
                <w:szCs w:val="21"/>
              </w:rPr>
            </w:pPr>
          </w:p>
          <w:p w:rsidR="00CD04D2" w:rsidRPr="001433B3" w:rsidRDefault="00580B84" w:rsidP="00B70008">
            <w:pPr>
              <w:rPr>
                <w:rFonts w:asciiTheme="minorEastAsia" w:eastAsiaTheme="minorEastAsia" w:hAnsiTheme="minorEastAsia"/>
                <w:b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2016.09-2020.06     广西民族师范学院      </w:t>
            </w:r>
            <w:r w:rsidR="00992AA3" w:rsidRPr="001433B3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 </w:t>
            </w:r>
            <w:r w:rsidRPr="001433B3">
              <w:rPr>
                <w:rFonts w:asciiTheme="minorEastAsia" w:eastAsiaTheme="minorEastAsia" w:hAnsiTheme="minorEastAsia" w:hint="eastAsia"/>
                <w:b/>
                <w:szCs w:val="21"/>
              </w:rPr>
              <w:t>英语（本科）</w:t>
            </w:r>
          </w:p>
          <w:p w:rsidR="001433B3" w:rsidRPr="001433B3" w:rsidRDefault="001433B3" w:rsidP="00B70008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80B84" w:rsidRPr="001433B3" w:rsidRDefault="00580B84" w:rsidP="00B70008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主修课程：</w:t>
            </w:r>
          </w:p>
          <w:p w:rsidR="00580B84" w:rsidRPr="001433B3" w:rsidRDefault="00580B84" w:rsidP="00B70008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英语口译和笔译、商务英语、剑桥商务英语、英语语法、英语听力、英语阅读、国际贸易实务、国际商务谈判、市场营销、日语、计算机应用等</w:t>
            </w:r>
          </w:p>
        </w:tc>
      </w:tr>
      <w:tr w:rsidR="00CD04D2" w:rsidTr="00B70008">
        <w:trPr>
          <w:trHeight w:val="1824"/>
        </w:trPr>
        <w:tc>
          <w:tcPr>
            <w:tcW w:w="1985" w:type="dxa"/>
            <w:vAlign w:val="center"/>
          </w:tcPr>
          <w:p w:rsidR="001433B3" w:rsidRPr="00CE34DE" w:rsidRDefault="00023347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见</w:t>
            </w:r>
            <w:r w:rsidR="00721877"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习</w:t>
            </w:r>
          </w:p>
          <w:p w:rsidR="00CD04D2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经历</w:t>
            </w:r>
          </w:p>
        </w:tc>
        <w:tc>
          <w:tcPr>
            <w:tcW w:w="8080" w:type="dxa"/>
            <w:gridSpan w:val="4"/>
            <w:vAlign w:val="center"/>
          </w:tcPr>
          <w:p w:rsidR="00B70008" w:rsidRDefault="00B70008" w:rsidP="00B70008">
            <w:pPr>
              <w:rPr>
                <w:rFonts w:asciiTheme="minorEastAsia" w:eastAsiaTheme="minorEastAsia" w:hAnsiTheme="minorEastAsia"/>
                <w:b/>
                <w:szCs w:val="21"/>
              </w:rPr>
            </w:pPr>
          </w:p>
          <w:p w:rsidR="00CD04D2" w:rsidRPr="001433B3" w:rsidRDefault="00992AA3" w:rsidP="00B70008">
            <w:pPr>
              <w:rPr>
                <w:rFonts w:asciiTheme="minorEastAsia" w:eastAsiaTheme="minorEastAsia" w:hAnsiTheme="minorEastAsia"/>
                <w:b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2018.11             广西凭祥综合保税区     </w:t>
            </w:r>
          </w:p>
          <w:p w:rsidR="001433B3" w:rsidRPr="001433B3" w:rsidRDefault="001433B3" w:rsidP="00B70008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92AA3" w:rsidRPr="001433B3" w:rsidRDefault="00992AA3" w:rsidP="00B70008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在有关工作人员的解说下了解了保税区的发展历程，并且了解到除了保税区以外，还有相关的</w:t>
            </w:r>
            <w:proofErr w:type="gramStart"/>
            <w:r w:rsidRPr="001433B3">
              <w:rPr>
                <w:rFonts w:asciiTheme="minorEastAsia" w:eastAsiaTheme="minorEastAsia" w:hAnsiTheme="minorEastAsia" w:hint="eastAsia"/>
                <w:szCs w:val="21"/>
              </w:rPr>
              <w:t>物流园</w:t>
            </w:r>
            <w:proofErr w:type="gramEnd"/>
            <w:r w:rsidR="00805BB6">
              <w:rPr>
                <w:rFonts w:asciiTheme="minorEastAsia" w:eastAsiaTheme="minorEastAsia" w:hAnsiTheme="minorEastAsia" w:hint="eastAsia"/>
                <w:szCs w:val="21"/>
              </w:rPr>
              <w:t>等等，最后在负一楼见到免税店，并对保税和物流过程有了一定</w:t>
            </w:r>
            <w:r w:rsidRPr="001433B3">
              <w:rPr>
                <w:rFonts w:asciiTheme="minorEastAsia" w:eastAsiaTheme="minorEastAsia" w:hAnsiTheme="minorEastAsia" w:hint="eastAsia"/>
                <w:szCs w:val="21"/>
              </w:rPr>
              <w:t>了解。</w:t>
            </w:r>
          </w:p>
        </w:tc>
      </w:tr>
      <w:tr w:rsidR="00CD04D2" w:rsidTr="001433B3">
        <w:trPr>
          <w:trHeight w:val="1798"/>
        </w:trPr>
        <w:tc>
          <w:tcPr>
            <w:tcW w:w="1985" w:type="dxa"/>
            <w:vAlign w:val="center"/>
          </w:tcPr>
          <w:p w:rsidR="001433B3" w:rsidRPr="00CE34DE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校园</w:t>
            </w:r>
          </w:p>
          <w:p w:rsidR="00CD04D2" w:rsidRPr="001433B3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经历</w:t>
            </w:r>
          </w:p>
        </w:tc>
        <w:tc>
          <w:tcPr>
            <w:tcW w:w="8080" w:type="dxa"/>
            <w:gridSpan w:val="4"/>
          </w:tcPr>
          <w:p w:rsidR="00B70008" w:rsidRDefault="00B70008" w:rsidP="00721877">
            <w:pPr>
              <w:rPr>
                <w:rFonts w:asciiTheme="minorEastAsia" w:eastAsiaTheme="minorEastAsia" w:hAnsiTheme="minorEastAsia"/>
                <w:b/>
                <w:szCs w:val="21"/>
              </w:rPr>
            </w:pPr>
          </w:p>
          <w:p w:rsidR="00CD04D2" w:rsidRPr="001433B3" w:rsidRDefault="00992AA3" w:rsidP="00721877">
            <w:pPr>
              <w:rPr>
                <w:rFonts w:asciiTheme="minorEastAsia" w:eastAsiaTheme="minorEastAsia" w:hAnsiTheme="minorEastAsia"/>
                <w:b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b/>
                <w:szCs w:val="21"/>
              </w:rPr>
              <w:t>2017.09-2018.06     樱花日语爱好者协会     秘书长</w:t>
            </w:r>
          </w:p>
          <w:p w:rsidR="001433B3" w:rsidRPr="001433B3" w:rsidRDefault="001433B3" w:rsidP="00721877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992AA3" w:rsidRPr="00B70008" w:rsidRDefault="00992AA3" w:rsidP="00B70008">
            <w:pPr>
              <w:pStyle w:val="ab"/>
              <w:numPr>
                <w:ilvl w:val="0"/>
                <w:numId w:val="1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B70008">
              <w:rPr>
                <w:rFonts w:asciiTheme="minorEastAsia" w:eastAsiaTheme="minorEastAsia" w:hAnsiTheme="minorEastAsia" w:hint="eastAsia"/>
                <w:szCs w:val="21"/>
              </w:rPr>
              <w:t>曾帮社团书写申请</w:t>
            </w:r>
            <w:r w:rsidR="00797BC8" w:rsidRPr="00B70008">
              <w:rPr>
                <w:rFonts w:asciiTheme="minorEastAsia" w:eastAsiaTheme="minorEastAsia" w:hAnsiTheme="minorEastAsia" w:hint="eastAsia"/>
                <w:szCs w:val="21"/>
              </w:rPr>
              <w:t>“优秀社团”的书面材料，并获得该荣誉；</w:t>
            </w:r>
          </w:p>
          <w:p w:rsidR="00797BC8" w:rsidRPr="00B70008" w:rsidRDefault="00805BB6" w:rsidP="00B70008">
            <w:pPr>
              <w:pStyle w:val="ab"/>
              <w:numPr>
                <w:ilvl w:val="0"/>
                <w:numId w:val="1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曾参与过</w:t>
            </w:r>
            <w:r w:rsidR="00797BC8" w:rsidRPr="00B70008">
              <w:rPr>
                <w:rFonts w:asciiTheme="minorEastAsia" w:eastAsiaTheme="minorEastAsia" w:hAnsiTheme="minorEastAsia" w:hint="eastAsia"/>
                <w:szCs w:val="21"/>
              </w:rPr>
              <w:t>四个社团共同</w:t>
            </w:r>
            <w:r w:rsidR="00797BC8" w:rsidRPr="00B70008">
              <w:rPr>
                <w:rFonts w:asciiTheme="minorEastAsia" w:eastAsiaTheme="minorEastAsia" w:hAnsiTheme="minorEastAsia"/>
                <w:szCs w:val="21"/>
              </w:rPr>
              <w:t>举办的活动</w:t>
            </w:r>
            <w:r w:rsidR="00797BC8" w:rsidRPr="00B70008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797BC8" w:rsidRPr="00B70008">
              <w:rPr>
                <w:rFonts w:asciiTheme="minorEastAsia" w:eastAsiaTheme="minorEastAsia" w:hAnsiTheme="minorEastAsia"/>
                <w:szCs w:val="21"/>
              </w:rPr>
              <w:t>并在某一节目中担任负责人</w:t>
            </w:r>
            <w:r w:rsidR="00797BC8" w:rsidRPr="00B70008">
              <w:rPr>
                <w:rFonts w:asciiTheme="minorEastAsia" w:eastAsiaTheme="minorEastAsia" w:hAnsiTheme="minorEastAsia" w:hint="eastAsia"/>
                <w:szCs w:val="21"/>
              </w:rPr>
              <w:t>；</w:t>
            </w:r>
          </w:p>
          <w:p w:rsidR="00797BC8" w:rsidRPr="00B70008" w:rsidRDefault="00797BC8" w:rsidP="00B70008">
            <w:pPr>
              <w:pStyle w:val="ab"/>
              <w:numPr>
                <w:ilvl w:val="0"/>
                <w:numId w:val="1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B70008">
              <w:rPr>
                <w:rFonts w:asciiTheme="minorEastAsia" w:eastAsiaTheme="minorEastAsia" w:hAnsiTheme="minorEastAsia" w:hint="eastAsia"/>
                <w:szCs w:val="21"/>
              </w:rPr>
              <w:t>帮社团整理过多种文件，熟练掌握计算机的各种办公软件等。</w:t>
            </w:r>
          </w:p>
        </w:tc>
      </w:tr>
      <w:tr w:rsidR="00B165FD" w:rsidTr="00B70008">
        <w:tblPrEx>
          <w:tblLook w:val="0000" w:firstRow="0" w:lastRow="0" w:firstColumn="0" w:lastColumn="0" w:noHBand="0" w:noVBand="0"/>
        </w:tblPrEx>
        <w:trPr>
          <w:trHeight w:val="1821"/>
        </w:trPr>
        <w:tc>
          <w:tcPr>
            <w:tcW w:w="1985" w:type="dxa"/>
            <w:vAlign w:val="center"/>
          </w:tcPr>
          <w:p w:rsidR="001433B3" w:rsidRPr="00CE34DE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技能</w:t>
            </w:r>
          </w:p>
          <w:p w:rsidR="00B165FD" w:rsidRPr="00CE34DE" w:rsidRDefault="00721877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证书</w:t>
            </w:r>
          </w:p>
          <w:p w:rsidR="00B165FD" w:rsidRPr="001433B3" w:rsidRDefault="00B165FD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8080" w:type="dxa"/>
            <w:gridSpan w:val="4"/>
            <w:vAlign w:val="center"/>
          </w:tcPr>
          <w:p w:rsidR="00B165FD" w:rsidRPr="00B70008" w:rsidRDefault="00797BC8" w:rsidP="00B70008">
            <w:pPr>
              <w:pStyle w:val="ab"/>
              <w:numPr>
                <w:ilvl w:val="0"/>
                <w:numId w:val="3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B70008">
              <w:rPr>
                <w:rFonts w:asciiTheme="minorEastAsia" w:eastAsiaTheme="minorEastAsia" w:hAnsiTheme="minorEastAsia" w:hint="eastAsia"/>
                <w:szCs w:val="21"/>
              </w:rPr>
              <w:t>语言能力：普通话二级甲等；英语四级（CET4），良好的听说读写能力，快速浏览英语专业文件及书籍；</w:t>
            </w:r>
          </w:p>
          <w:p w:rsidR="00797BC8" w:rsidRPr="00B70008" w:rsidRDefault="00797BC8" w:rsidP="00B70008">
            <w:pPr>
              <w:pStyle w:val="ab"/>
              <w:numPr>
                <w:ilvl w:val="0"/>
                <w:numId w:val="3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B70008">
              <w:rPr>
                <w:rFonts w:asciiTheme="minorEastAsia" w:eastAsiaTheme="minorEastAsia" w:hAnsiTheme="minorEastAsia" w:hint="eastAsia"/>
                <w:szCs w:val="21"/>
              </w:rPr>
              <w:t>专业技能：通过全国计算机一级考试</w:t>
            </w:r>
            <w:r w:rsidR="00E25F06" w:rsidRPr="00B70008">
              <w:rPr>
                <w:rFonts w:asciiTheme="minorEastAsia" w:eastAsiaTheme="minorEastAsia" w:hAnsiTheme="minorEastAsia" w:hint="eastAsia"/>
                <w:szCs w:val="21"/>
              </w:rPr>
              <w:t>；获得</w:t>
            </w:r>
            <w:r w:rsidR="00E25F06" w:rsidRPr="00B70008">
              <w:rPr>
                <w:rFonts w:asciiTheme="minorEastAsia" w:eastAsiaTheme="minorEastAsia" w:hAnsiTheme="minorEastAsia"/>
                <w:szCs w:val="21"/>
              </w:rPr>
              <w:t>商务人员职业技能证书</w:t>
            </w:r>
            <w:r w:rsidR="00E25F06" w:rsidRPr="00B70008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E25F06" w:rsidRPr="00B70008">
              <w:rPr>
                <w:rFonts w:asciiTheme="minorEastAsia" w:eastAsiaTheme="minorEastAsia" w:hAnsiTheme="minorEastAsia"/>
                <w:szCs w:val="21"/>
              </w:rPr>
              <w:t>被评为高级商务英语翻译员</w:t>
            </w:r>
            <w:r w:rsidR="00E25F06" w:rsidRPr="00B70008">
              <w:rPr>
                <w:rFonts w:asciiTheme="minorEastAsia" w:eastAsiaTheme="minorEastAsia" w:hAnsiTheme="minorEastAsia" w:hint="eastAsia"/>
                <w:szCs w:val="21"/>
              </w:rPr>
              <w:t>；</w:t>
            </w:r>
          </w:p>
          <w:p w:rsidR="00E25F06" w:rsidRPr="00B70008" w:rsidRDefault="00E25F06" w:rsidP="00B70008">
            <w:pPr>
              <w:pStyle w:val="ab"/>
              <w:numPr>
                <w:ilvl w:val="0"/>
                <w:numId w:val="3"/>
              </w:numPr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B70008">
              <w:rPr>
                <w:rFonts w:asciiTheme="minorEastAsia" w:eastAsiaTheme="minorEastAsia" w:hAnsiTheme="minorEastAsia" w:hint="eastAsia"/>
                <w:szCs w:val="21"/>
              </w:rPr>
              <w:t>办公技能：熟练运用WORD、PPT、EXEL等办公软件</w:t>
            </w:r>
          </w:p>
        </w:tc>
      </w:tr>
      <w:tr w:rsidR="00E25F06" w:rsidTr="00B70008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985" w:type="dxa"/>
            <w:vAlign w:val="center"/>
          </w:tcPr>
          <w:p w:rsidR="001433B3" w:rsidRPr="00CE34DE" w:rsidRDefault="00E25F06" w:rsidP="001433B3">
            <w:pPr>
              <w:jc w:val="center"/>
              <w:rPr>
                <w:rFonts w:asciiTheme="minorEastAsia" w:eastAsiaTheme="minorEastAsia" w:hAnsiTheme="minorEastAsia"/>
                <w:b/>
                <w:sz w:val="24"/>
                <w:szCs w:val="24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自我</w:t>
            </w:r>
          </w:p>
          <w:p w:rsidR="00E25F06" w:rsidRPr="001433B3" w:rsidRDefault="00E25F06" w:rsidP="001433B3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CE34DE">
              <w:rPr>
                <w:rFonts w:asciiTheme="minorEastAsia" w:eastAsiaTheme="minorEastAsia" w:hAnsiTheme="minorEastAsia"/>
                <w:b/>
                <w:sz w:val="24"/>
                <w:szCs w:val="24"/>
              </w:rPr>
              <w:t>评价</w:t>
            </w:r>
          </w:p>
        </w:tc>
        <w:tc>
          <w:tcPr>
            <w:tcW w:w="8080" w:type="dxa"/>
            <w:gridSpan w:val="4"/>
            <w:vAlign w:val="center"/>
          </w:tcPr>
          <w:p w:rsidR="00E25F06" w:rsidRPr="001433B3" w:rsidRDefault="00E25F06" w:rsidP="00B70008">
            <w:pPr>
              <w:rPr>
                <w:rFonts w:asciiTheme="minorEastAsia" w:eastAsiaTheme="minorEastAsia" w:hAnsiTheme="minorEastAsia"/>
                <w:szCs w:val="21"/>
              </w:rPr>
            </w:pPr>
            <w:r w:rsidRPr="001433B3">
              <w:rPr>
                <w:rFonts w:asciiTheme="minorEastAsia" w:eastAsiaTheme="minorEastAsia" w:hAnsiTheme="minorEastAsia" w:hint="eastAsia"/>
                <w:szCs w:val="21"/>
              </w:rPr>
              <w:t>本人吃苦耐劳，性格开朗，善于学习，待人热情，有较强的</w:t>
            </w:r>
            <w:proofErr w:type="gramStart"/>
            <w:r w:rsidRPr="001433B3">
              <w:rPr>
                <w:rFonts w:asciiTheme="minorEastAsia" w:eastAsiaTheme="minorEastAsia" w:hAnsiTheme="minorEastAsia" w:hint="eastAsia"/>
                <w:szCs w:val="21"/>
              </w:rPr>
              <w:t>的</w:t>
            </w:r>
            <w:proofErr w:type="gramEnd"/>
            <w:r w:rsidRPr="001433B3">
              <w:rPr>
                <w:rFonts w:asciiTheme="minorEastAsia" w:eastAsiaTheme="minorEastAsia" w:hAnsiTheme="minorEastAsia" w:hint="eastAsia"/>
                <w:szCs w:val="21"/>
              </w:rPr>
              <w:t>事业心，进取心，对待工作积极热情，一丝不苟，具有优秀的思维、沟通和学习能力等，热爱团队工作，对于工作经验有自己的见解，善于与人沟通，能够分享自己工作中的经验</w:t>
            </w:r>
          </w:p>
        </w:tc>
      </w:tr>
    </w:tbl>
    <w:p w:rsidR="00580B84" w:rsidRDefault="00580B84" w:rsidP="00580B84">
      <w:pPr>
        <w:jc w:val="left"/>
        <w:rPr>
          <w:rFonts w:ascii="华文行楷" w:eastAsia="华文行楷" w:hAnsi="等线 Light"/>
          <w:sz w:val="52"/>
          <w:szCs w:val="52"/>
        </w:rPr>
      </w:pPr>
    </w:p>
    <w:p w:rsidR="001433B3" w:rsidRDefault="001433B3" w:rsidP="00580B84">
      <w:pPr>
        <w:jc w:val="left"/>
        <w:rPr>
          <w:rFonts w:ascii="华文行楷" w:eastAsia="华文行楷" w:hAnsi="等线 Light"/>
          <w:sz w:val="52"/>
          <w:szCs w:val="52"/>
        </w:rPr>
      </w:pPr>
    </w:p>
    <w:p w:rsidR="00580B84" w:rsidRDefault="00580B84" w:rsidP="00580B84">
      <w:pPr>
        <w:jc w:val="left"/>
        <w:rPr>
          <w:rFonts w:ascii="华文行楷" w:eastAsia="华文行楷" w:hAnsi="等线 Light"/>
          <w:sz w:val="52"/>
          <w:szCs w:val="52"/>
        </w:rPr>
      </w:pPr>
    </w:p>
    <w:p w:rsidR="00D00407" w:rsidRDefault="00D00407" w:rsidP="00580B84">
      <w:pPr>
        <w:jc w:val="center"/>
        <w:rPr>
          <w:rFonts w:ascii="华文行楷" w:eastAsia="华文行楷" w:hAnsi="等线 Light"/>
          <w:sz w:val="52"/>
          <w:szCs w:val="52"/>
        </w:rPr>
      </w:pPr>
      <w:r>
        <w:rPr>
          <w:rFonts w:ascii="华文行楷" w:eastAsia="华文行楷" w:hAnsi="等线 Light" w:hint="eastAsia"/>
          <w:sz w:val="52"/>
          <w:szCs w:val="52"/>
        </w:rPr>
        <w:lastRenderedPageBreak/>
        <w:t>广西民族师范学院</w:t>
      </w:r>
    </w:p>
    <w:p w:rsidR="00D00407" w:rsidRPr="00D00407" w:rsidRDefault="00E47E6D" w:rsidP="00D00407">
      <w:pPr>
        <w:jc w:val="center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2020</w:t>
      </w:r>
      <w:r w:rsidR="00D00407" w:rsidRPr="00D00407">
        <w:rPr>
          <w:rFonts w:asciiTheme="minorEastAsia" w:eastAsiaTheme="minorEastAsia" w:hAnsiTheme="minorEastAsia" w:hint="eastAsia"/>
          <w:sz w:val="36"/>
          <w:szCs w:val="36"/>
        </w:rPr>
        <w:t>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基本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t>庞雁龄</w:t>
            </w:r>
          </w:p>
        </w:tc>
        <w:tc>
          <w:tcPr>
            <w:tcW w:w="1089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性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t>女</w:t>
            </w:r>
          </w:p>
        </w:tc>
        <w:tc>
          <w:tcPr>
            <w:tcW w:w="1415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民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t>壮族</w:t>
            </w:r>
          </w:p>
        </w:tc>
        <w:tc>
          <w:tcPr>
            <w:tcW w:w="1782" w:type="dxa"/>
            <w:vMerge w:val="restart"/>
            <w:vAlign w:val="center"/>
          </w:tcPr>
          <w:p w:rsidR="00D00407" w:rsidRPr="000B5C6E" w:rsidRDefault="00D00407" w:rsidP="00D00407">
            <w:r>
              <w:rPr>
                <w:noProof/>
              </w:rPr>
              <w:drawing>
                <wp:inline distT="0" distB="0" distL="0" distR="0" wp14:anchorId="1C135254" wp14:editId="2C4A284C">
                  <wp:extent cx="969961" cy="1409700"/>
                  <wp:effectExtent l="0" t="0" r="190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77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68" cy="140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116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rPr>
                <w:rFonts w:hint="eastAsia"/>
              </w:rPr>
              <w:t>1998.6.15</w:t>
            </w:r>
          </w:p>
        </w:tc>
        <w:tc>
          <w:tcPr>
            <w:tcW w:w="1089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t>团员</w:t>
            </w:r>
          </w:p>
        </w:tc>
        <w:tc>
          <w:tcPr>
            <w:tcW w:w="1415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籍</w:t>
            </w:r>
            <w:r w:rsidRPr="000B5C6E">
              <w:rPr>
                <w:rFonts w:hint="eastAsia"/>
              </w:rPr>
              <w:t xml:space="preserve">  </w:t>
            </w:r>
            <w:r w:rsidRPr="000B5C6E">
              <w:rPr>
                <w:rFonts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D00407" w:rsidRPr="000B5C6E" w:rsidRDefault="00D00407" w:rsidP="003D0A51">
            <w:pPr>
              <w:jc w:val="center"/>
            </w:pPr>
            <w:r>
              <w:t>广西桂平</w:t>
            </w:r>
          </w:p>
        </w:tc>
        <w:tc>
          <w:tcPr>
            <w:tcW w:w="1782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D00407" w:rsidRPr="000B5C6E" w:rsidRDefault="003D0A51" w:rsidP="003D0A51">
            <w:pPr>
              <w:jc w:val="center"/>
            </w:pPr>
            <w:r>
              <w:t>曾任</w:t>
            </w:r>
            <w:r w:rsidR="00D00407">
              <w:t>樱花日语爱好者协会秘书长</w:t>
            </w:r>
          </w:p>
        </w:tc>
        <w:tc>
          <w:tcPr>
            <w:tcW w:w="1782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教育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专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D00407" w:rsidRPr="000B5C6E" w:rsidRDefault="003D0A51" w:rsidP="003D0A51">
            <w:pPr>
              <w:jc w:val="center"/>
            </w:pPr>
            <w:r>
              <w:t>英语</w:t>
            </w:r>
          </w:p>
        </w:tc>
        <w:tc>
          <w:tcPr>
            <w:tcW w:w="1415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D00407" w:rsidRPr="000B5C6E" w:rsidRDefault="003D0A51" w:rsidP="003D0A51">
            <w:pPr>
              <w:jc w:val="center"/>
            </w:pPr>
            <w:r>
              <w:rPr>
                <w:rFonts w:hint="eastAsia"/>
              </w:rPr>
              <w:t>2020.6</w:t>
            </w:r>
          </w:p>
        </w:tc>
        <w:tc>
          <w:tcPr>
            <w:tcW w:w="1782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116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D00407" w:rsidRPr="003D0A51" w:rsidRDefault="00B15C23" w:rsidP="003D0A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大学</w:t>
            </w:r>
            <w:r w:rsidR="003D0A51" w:rsidRPr="003D0A51">
              <w:rPr>
                <w:sz w:val="24"/>
                <w:szCs w:val="24"/>
              </w:rPr>
              <w:t>本科</w:t>
            </w:r>
          </w:p>
          <w:p w:rsidR="00D00407" w:rsidRPr="000B5C6E" w:rsidRDefault="00D00407" w:rsidP="003D0A51">
            <w:pPr>
              <w:jc w:val="center"/>
            </w:pPr>
          </w:p>
        </w:tc>
        <w:tc>
          <w:tcPr>
            <w:tcW w:w="1415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D00407" w:rsidRPr="000B5C6E" w:rsidRDefault="003D0A51" w:rsidP="003D0A51">
            <w:pPr>
              <w:jc w:val="center"/>
            </w:pPr>
            <w:r>
              <w:t>英语</w:t>
            </w:r>
          </w:p>
        </w:tc>
        <w:tc>
          <w:tcPr>
            <w:tcW w:w="1782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116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D00407" w:rsidRPr="000B5C6E" w:rsidRDefault="003D0A51" w:rsidP="003D0A51">
            <w:pPr>
              <w:jc w:val="center"/>
              <w:rPr>
                <w:color w:val="808080"/>
              </w:rPr>
            </w:pPr>
            <w:r w:rsidRPr="003D0A51">
              <w:t>大学英语四级</w:t>
            </w:r>
          </w:p>
        </w:tc>
        <w:tc>
          <w:tcPr>
            <w:tcW w:w="1415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D00407" w:rsidRPr="000B5C6E" w:rsidRDefault="003D0A51" w:rsidP="003D0A51">
            <w:pPr>
              <w:jc w:val="center"/>
            </w:pPr>
            <w:r>
              <w:t>全国计算机一级</w:t>
            </w: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D00407" w:rsidRPr="000B5C6E" w:rsidRDefault="00293E17" w:rsidP="003D0A51">
            <w:r>
              <w:t>掌握学科的基本技能</w:t>
            </w:r>
            <w:r>
              <w:rPr>
                <w:rFonts w:hint="eastAsia"/>
              </w:rPr>
              <w:t>，</w:t>
            </w:r>
            <w:r>
              <w:t>多次参加文娱活动</w:t>
            </w:r>
          </w:p>
        </w:tc>
      </w:tr>
      <w:tr w:rsidR="00D00407" w:rsidRPr="000B5C6E" w:rsidTr="00CE34DE">
        <w:trPr>
          <w:trHeight w:hRule="exact" w:val="1719"/>
          <w:jc w:val="center"/>
        </w:trPr>
        <w:tc>
          <w:tcPr>
            <w:tcW w:w="83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获得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D00407" w:rsidRPr="000B5C6E" w:rsidRDefault="002E0007" w:rsidP="00CE34DE">
            <w:r>
              <w:t>获得</w:t>
            </w:r>
            <w:r w:rsidR="006A3C9A">
              <w:t>大学英语四级证书</w:t>
            </w:r>
          </w:p>
          <w:p w:rsidR="00D00407" w:rsidRPr="000B5C6E" w:rsidRDefault="002E0007" w:rsidP="00CE34DE">
            <w:r>
              <w:t>参加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年广西“青年志愿者彩虹桥行动”并获得奖励证书</w:t>
            </w:r>
          </w:p>
          <w:p w:rsidR="00D00407" w:rsidRPr="000B5C6E" w:rsidRDefault="002E0007" w:rsidP="00CE34DE">
            <w:r>
              <w:rPr>
                <w:rFonts w:hint="eastAsia"/>
              </w:rPr>
              <w:t>在樱花日语爱好者协会被评为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年秋至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年春的“优秀干事”</w:t>
            </w:r>
          </w:p>
          <w:p w:rsidR="00D00407" w:rsidRPr="000B5C6E" w:rsidRDefault="002E0007" w:rsidP="00CE34DE">
            <w:r>
              <w:t>被聘请为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年秋至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年春季学期</w:t>
            </w:r>
            <w:r>
              <w:t>樱花日语爱好者秘书长</w:t>
            </w:r>
          </w:p>
          <w:p w:rsidR="00D00407" w:rsidRDefault="002E0007" w:rsidP="00CE34DE">
            <w:r>
              <w:t>获得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07</w:t>
            </w:r>
            <w:r>
              <w:rPr>
                <w:rFonts w:hint="eastAsia"/>
              </w:rPr>
              <w:t>月</w:t>
            </w:r>
            <w:r>
              <w:t>商务人员职业技能证书</w:t>
            </w:r>
          </w:p>
          <w:p w:rsidR="002E0007" w:rsidRPr="002E0007" w:rsidRDefault="002E0007" w:rsidP="00CE34DE">
            <w:r>
              <w:rPr>
                <w:rFonts w:hint="eastAsia"/>
              </w:rPr>
              <w:t>荣获全国计算机一级证书</w:t>
            </w:r>
          </w:p>
          <w:p w:rsidR="00D00407" w:rsidRPr="000B5C6E" w:rsidRDefault="00D00407" w:rsidP="00CE34DE"/>
          <w:p w:rsidR="00D00407" w:rsidRPr="000B5C6E" w:rsidRDefault="00D00407" w:rsidP="00CE34DE"/>
          <w:p w:rsidR="00D00407" w:rsidRPr="000B5C6E" w:rsidRDefault="00D00407" w:rsidP="00CE34DE"/>
          <w:p w:rsidR="00D00407" w:rsidRPr="000B5C6E" w:rsidRDefault="00D00407" w:rsidP="00CE34DE"/>
          <w:p w:rsidR="00D00407" w:rsidRPr="000B5C6E" w:rsidRDefault="00D00407" w:rsidP="00CE34DE"/>
        </w:tc>
      </w:tr>
      <w:tr w:rsidR="00D00407" w:rsidRPr="000B5C6E" w:rsidTr="003D0A51">
        <w:trPr>
          <w:trHeight w:val="1804"/>
          <w:jc w:val="center"/>
        </w:trPr>
        <w:tc>
          <w:tcPr>
            <w:tcW w:w="83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在校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期间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社会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实践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93E17" w:rsidRDefault="00293E17" w:rsidP="003D0A51">
            <w:r>
              <w:rPr>
                <w:rFonts w:hint="eastAsia"/>
              </w:rPr>
              <w:t>2016</w:t>
            </w:r>
            <w:r>
              <w:rPr>
                <w:rFonts w:hint="eastAsia"/>
              </w:rPr>
              <w:t>年至</w:t>
            </w:r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年参加了由外国语学院四个语言类社团共同举办的“四社”活动</w:t>
            </w:r>
          </w:p>
          <w:p w:rsidR="00D00407" w:rsidRDefault="003D0A51" w:rsidP="003D0A51">
            <w:r>
              <w:rPr>
                <w:rFonts w:hint="eastAsia"/>
              </w:rPr>
              <w:t>2017</w:t>
            </w:r>
            <w:r>
              <w:rPr>
                <w:rFonts w:hint="eastAsia"/>
              </w:rPr>
              <w:t>年暑假期间参加</w:t>
            </w:r>
            <w:r w:rsidR="00293E17">
              <w:rPr>
                <w:rFonts w:hint="eastAsia"/>
              </w:rPr>
              <w:t>广西</w:t>
            </w:r>
            <w:r>
              <w:rPr>
                <w:rFonts w:hint="eastAsia"/>
              </w:rPr>
              <w:t>“</w:t>
            </w:r>
            <w:r w:rsidR="00293E17">
              <w:rPr>
                <w:rFonts w:hint="eastAsia"/>
              </w:rPr>
              <w:t>青年志愿者</w:t>
            </w:r>
            <w:r>
              <w:rPr>
                <w:rFonts w:hint="eastAsia"/>
              </w:rPr>
              <w:t>彩虹桥</w:t>
            </w:r>
            <w:r w:rsidR="00293E17">
              <w:rPr>
                <w:rFonts w:hint="eastAsia"/>
              </w:rPr>
              <w:t>行动</w:t>
            </w:r>
            <w:r>
              <w:rPr>
                <w:rFonts w:hint="eastAsia"/>
              </w:rPr>
              <w:t>”活动</w:t>
            </w:r>
          </w:p>
          <w:p w:rsidR="00293E17" w:rsidRDefault="003D0A51" w:rsidP="003D0A51"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月参加了崇左市举办的“三月三”活动的志愿者</w:t>
            </w:r>
          </w:p>
          <w:p w:rsidR="00293E17" w:rsidRDefault="00293E17" w:rsidP="003D0A51"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月参加了校园文化节活动</w:t>
            </w:r>
          </w:p>
          <w:p w:rsidR="00D00407" w:rsidRPr="000B5C6E" w:rsidRDefault="003D0A51" w:rsidP="00293E17"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 w:rsidR="00293E17">
              <w:rPr>
                <w:rFonts w:hint="eastAsia"/>
              </w:rPr>
              <w:t>月在广西崇左市凭祥市见习</w:t>
            </w:r>
          </w:p>
        </w:tc>
      </w:tr>
      <w:tr w:rsidR="00D00407" w:rsidRPr="000B5C6E" w:rsidTr="003D0A51">
        <w:trPr>
          <w:trHeight w:val="1742"/>
          <w:jc w:val="center"/>
        </w:trPr>
        <w:tc>
          <w:tcPr>
            <w:tcW w:w="831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D00407" w:rsidRPr="000B5C6E" w:rsidRDefault="00023347" w:rsidP="003D0A51">
            <w:r>
              <w:t>该同学在大学期间内认真学习专业理论知识</w:t>
            </w:r>
            <w:r>
              <w:rPr>
                <w:rFonts w:hint="eastAsia"/>
              </w:rPr>
              <w:t>，</w:t>
            </w:r>
            <w:r>
              <w:t>完成了各项学习任务</w:t>
            </w:r>
            <w:r>
              <w:rPr>
                <w:rFonts w:hint="eastAsia"/>
              </w:rPr>
              <w:t>，</w:t>
            </w:r>
            <w:r>
              <w:t>打下了扎实的理论基础</w:t>
            </w:r>
            <w:r>
              <w:rPr>
                <w:rFonts w:hint="eastAsia"/>
              </w:rPr>
              <w:t>，</w:t>
            </w:r>
            <w:r>
              <w:t>与他人的合作意识强</w:t>
            </w:r>
            <w:r>
              <w:rPr>
                <w:rFonts w:hint="eastAsia"/>
              </w:rPr>
              <w:t>，</w:t>
            </w:r>
            <w:r>
              <w:t>自主学习能力较强</w:t>
            </w:r>
            <w:r>
              <w:rPr>
                <w:rFonts w:hint="eastAsia"/>
              </w:rPr>
              <w:t>，</w:t>
            </w:r>
            <w:r>
              <w:t>积极参与班级活动和校内外活动</w:t>
            </w:r>
            <w:r w:rsidR="00B15C23">
              <w:rPr>
                <w:rFonts w:hint="eastAsia"/>
              </w:rPr>
              <w:t>，</w:t>
            </w:r>
            <w:r w:rsidR="00B15C23">
              <w:t>有较好的动手实践能力与人际交往能力</w:t>
            </w:r>
            <w:r w:rsidR="00B15C23">
              <w:rPr>
                <w:rFonts w:hint="eastAsia"/>
              </w:rPr>
              <w:t>，</w:t>
            </w:r>
            <w:r w:rsidR="00B15C23">
              <w:t>品行端正</w:t>
            </w:r>
            <w:r w:rsidR="00B15C23">
              <w:rPr>
                <w:rFonts w:hint="eastAsia"/>
              </w:rPr>
              <w:t>。</w:t>
            </w:r>
          </w:p>
          <w:p w:rsidR="00D00407" w:rsidRPr="000B5C6E" w:rsidRDefault="00D00407" w:rsidP="003D0A51">
            <w:r w:rsidRPr="000B5C6E">
              <w:rPr>
                <w:rFonts w:hint="eastAsia"/>
              </w:rPr>
              <w:t xml:space="preserve">                                                                      </w:t>
            </w:r>
          </w:p>
          <w:p w:rsidR="00D00407" w:rsidRPr="000B5C6E" w:rsidRDefault="00D00407" w:rsidP="003D0A51">
            <w:pPr>
              <w:jc w:val="right"/>
            </w:pPr>
            <w:r w:rsidRPr="000B5C6E">
              <w:rPr>
                <w:rFonts w:hint="eastAsia"/>
              </w:rPr>
              <w:t>学院盖章：</w:t>
            </w:r>
            <w:r w:rsidRPr="000B5C6E">
              <w:rPr>
                <w:rFonts w:hint="eastAsia"/>
              </w:rPr>
              <w:t xml:space="preserve">  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D00407" w:rsidRPr="000B5C6E" w:rsidTr="003D0A51">
        <w:trPr>
          <w:trHeight w:val="1703"/>
          <w:jc w:val="center"/>
        </w:trPr>
        <w:tc>
          <w:tcPr>
            <w:tcW w:w="831" w:type="dxa"/>
            <w:vAlign w:val="center"/>
          </w:tcPr>
          <w:p w:rsidR="00D00407" w:rsidRPr="000B5C6E" w:rsidRDefault="00D00407" w:rsidP="003D0A51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学校</w:t>
            </w:r>
          </w:p>
          <w:p w:rsidR="00D00407" w:rsidRPr="000B5C6E" w:rsidRDefault="00D00407" w:rsidP="003D0A51">
            <w:pPr>
              <w:jc w:val="center"/>
              <w:rPr>
                <w:bCs/>
              </w:rPr>
            </w:pPr>
            <w:r w:rsidRPr="000B5C6E">
              <w:rPr>
                <w:rFonts w:hint="eastAsia"/>
                <w:bCs/>
              </w:rPr>
              <w:t>推荐</w:t>
            </w:r>
          </w:p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D00407" w:rsidRPr="000B5C6E" w:rsidRDefault="00D00407" w:rsidP="003D0A51"/>
          <w:p w:rsidR="00D00407" w:rsidRPr="000B5C6E" w:rsidRDefault="00D00407" w:rsidP="003D0A51"/>
          <w:p w:rsidR="00D00407" w:rsidRPr="000B5C6E" w:rsidRDefault="00D00407" w:rsidP="003D0A51"/>
          <w:p w:rsidR="00D00407" w:rsidRPr="000B5C6E" w:rsidRDefault="00D00407" w:rsidP="003D0A51"/>
          <w:p w:rsidR="00D00407" w:rsidRPr="000B5C6E" w:rsidRDefault="00D00407" w:rsidP="003D0A51">
            <w:pPr>
              <w:wordWrap w:val="0"/>
              <w:jc w:val="right"/>
            </w:pPr>
            <w:r w:rsidRPr="000B5C6E">
              <w:rPr>
                <w:rFonts w:hint="eastAsia"/>
              </w:rPr>
              <w:t>盖章：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年</w:t>
            </w:r>
            <w:r w:rsidRPr="000B5C6E">
              <w:rPr>
                <w:rFonts w:hint="eastAsia"/>
              </w:rPr>
              <w:t xml:space="preserve">     </w:t>
            </w:r>
            <w:r w:rsidRPr="000B5C6E">
              <w:rPr>
                <w:rFonts w:hint="eastAsia"/>
              </w:rPr>
              <w:t>月</w:t>
            </w:r>
            <w:r w:rsidRPr="000B5C6E">
              <w:rPr>
                <w:rFonts w:hint="eastAsia"/>
              </w:rPr>
              <w:t xml:space="preserve">    </w:t>
            </w:r>
            <w:r w:rsidRPr="000B5C6E">
              <w:rPr>
                <w:rFonts w:hint="eastAsia"/>
              </w:rPr>
              <w:t>日</w:t>
            </w: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D00407" w:rsidRPr="000B5C6E" w:rsidRDefault="003D0A51" w:rsidP="003D0A51">
            <w:pPr>
              <w:jc w:val="center"/>
            </w:pPr>
            <w:r>
              <w:t>广西民族师范学院</w:t>
            </w:r>
          </w:p>
        </w:tc>
        <w:tc>
          <w:tcPr>
            <w:tcW w:w="1260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邮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D00407" w:rsidRPr="000B5C6E" w:rsidRDefault="003D0A51" w:rsidP="003D0A51">
            <w:pPr>
              <w:jc w:val="center"/>
            </w:pPr>
            <w:r>
              <w:rPr>
                <w:rFonts w:hint="eastAsia"/>
              </w:rPr>
              <w:t>532200</w:t>
            </w:r>
          </w:p>
        </w:tc>
      </w:tr>
      <w:tr w:rsidR="00D00407" w:rsidRPr="000B5C6E" w:rsidTr="003D0A51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1161" w:type="dxa"/>
            <w:vMerge/>
            <w:vAlign w:val="center"/>
          </w:tcPr>
          <w:p w:rsidR="00D00407" w:rsidRPr="000B5C6E" w:rsidRDefault="00D00407" w:rsidP="003D0A51">
            <w:pPr>
              <w:jc w:val="center"/>
            </w:pPr>
          </w:p>
        </w:tc>
        <w:tc>
          <w:tcPr>
            <w:tcW w:w="1179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D00407" w:rsidRPr="000B5C6E" w:rsidRDefault="003D0A51" w:rsidP="003D0A51">
            <w:pPr>
              <w:jc w:val="center"/>
            </w:pPr>
            <w:r>
              <w:rPr>
                <w:rFonts w:hint="eastAsia"/>
              </w:rPr>
              <w:t>15278096952@163.com</w:t>
            </w:r>
          </w:p>
        </w:tc>
        <w:tc>
          <w:tcPr>
            <w:tcW w:w="1260" w:type="dxa"/>
            <w:vAlign w:val="center"/>
          </w:tcPr>
          <w:p w:rsidR="00D00407" w:rsidRPr="000B5C6E" w:rsidRDefault="00D00407" w:rsidP="003D0A51">
            <w:pPr>
              <w:jc w:val="center"/>
            </w:pPr>
            <w:r w:rsidRPr="000B5C6E">
              <w:rPr>
                <w:rFonts w:hint="eastAsia"/>
              </w:rPr>
              <w:t>电</w:t>
            </w:r>
            <w:r w:rsidRPr="000B5C6E">
              <w:rPr>
                <w:rFonts w:hint="eastAsia"/>
              </w:rPr>
              <w:t xml:space="preserve"> </w:t>
            </w:r>
            <w:r w:rsidRPr="000B5C6E">
              <w:rPr>
                <w:rFonts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D00407" w:rsidRPr="000B5C6E" w:rsidRDefault="003D0A51" w:rsidP="003D0A51">
            <w:pPr>
              <w:jc w:val="center"/>
            </w:pPr>
            <w:r>
              <w:rPr>
                <w:rFonts w:hint="eastAsia"/>
              </w:rPr>
              <w:t>15278096952</w:t>
            </w:r>
          </w:p>
        </w:tc>
      </w:tr>
    </w:tbl>
    <w:p w:rsidR="00467B5D" w:rsidRDefault="00467B5D" w:rsidP="00467B5D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467B5D" w:rsidRDefault="00467B5D" w:rsidP="00467B5D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467B5D" w:rsidRPr="00467B5D" w:rsidRDefault="00467B5D" w:rsidP="00467B5D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467B5D">
        <w:rPr>
          <w:rFonts w:asciiTheme="minorEastAsia" w:eastAsiaTheme="minorEastAsia" w:hAnsiTheme="minorEastAsia" w:hint="eastAsia"/>
          <w:sz w:val="24"/>
          <w:szCs w:val="24"/>
        </w:rPr>
        <w:t>备注：学业成绩请以学校教务处签章的成绩单为准（附背面）。</w:t>
      </w:r>
    </w:p>
    <w:p w:rsidR="00467B5D" w:rsidRPr="00467B5D" w:rsidRDefault="00467B5D" w:rsidP="00467B5D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467B5D">
        <w:rPr>
          <w:rFonts w:asciiTheme="minorEastAsia" w:eastAsiaTheme="minorEastAsia" w:hAnsiTheme="minorEastAsia" w:hint="eastAsia"/>
          <w:sz w:val="24"/>
          <w:szCs w:val="24"/>
        </w:rPr>
        <w:t>承诺：本人承诺该表所填内容真实、准确。如有不真实、不准确，本人愿意承担由此而产生的后果。</w:t>
      </w:r>
    </w:p>
    <w:p w:rsidR="00467B5D" w:rsidRPr="00467B5D" w:rsidRDefault="00467B5D" w:rsidP="00467B5D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 w:rsidRPr="00467B5D">
        <w:rPr>
          <w:rFonts w:asciiTheme="minorEastAsia" w:eastAsiaTheme="minorEastAsia" w:hAnsiTheme="minorEastAsia"/>
          <w:sz w:val="24"/>
          <w:szCs w:val="24"/>
        </w:rPr>
        <w:t xml:space="preserve">                                                     </w:t>
      </w:r>
    </w:p>
    <w:p w:rsidR="00293E17" w:rsidRPr="00467B5D" w:rsidRDefault="00467B5D" w:rsidP="00467B5D">
      <w:pPr>
        <w:rPr>
          <w:rFonts w:asciiTheme="minorEastAsia" w:eastAsiaTheme="minorEastAsia" w:hAnsiTheme="minorEastAsia"/>
          <w:sz w:val="24"/>
          <w:szCs w:val="24"/>
        </w:rPr>
      </w:pPr>
      <w:r w:rsidRPr="00467B5D"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       </w:t>
      </w:r>
      <w:r w:rsidRPr="00467B5D">
        <w:rPr>
          <w:rFonts w:asciiTheme="minorEastAsia" w:eastAsiaTheme="minorEastAsia" w:hAnsiTheme="minorEastAsia" w:hint="eastAsia"/>
          <w:sz w:val="24"/>
          <w:szCs w:val="24"/>
        </w:rPr>
        <w:t>毕业生签名（手写）：</w:t>
      </w:r>
    </w:p>
    <w:p w:rsidR="00293E17" w:rsidRDefault="00293E17" w:rsidP="00D00407">
      <w:pPr>
        <w:jc w:val="left"/>
        <w:rPr>
          <w:rFonts w:ascii="华文行楷" w:eastAsia="华文行楷" w:hAnsi="等线 Light"/>
          <w:sz w:val="52"/>
          <w:szCs w:val="52"/>
        </w:rPr>
      </w:pPr>
    </w:p>
    <w:p w:rsidR="000E6223" w:rsidRDefault="000E6223" w:rsidP="00D00407">
      <w:pPr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293E17" w:rsidRPr="000E6223" w:rsidRDefault="00293E17" w:rsidP="000E6223">
      <w:pPr>
        <w:jc w:val="center"/>
        <w:rPr>
          <w:rFonts w:ascii="华文行楷" w:eastAsia="华文行楷" w:hAnsiTheme="minorEastAsia"/>
          <w:sz w:val="52"/>
          <w:szCs w:val="52"/>
        </w:rPr>
      </w:pPr>
      <w:r w:rsidRPr="000E6223">
        <w:rPr>
          <w:rFonts w:ascii="华文行楷" w:eastAsia="华文行楷" w:hAnsiTheme="minorEastAsia" w:hint="eastAsia"/>
          <w:sz w:val="52"/>
          <w:szCs w:val="52"/>
        </w:rPr>
        <w:lastRenderedPageBreak/>
        <w:t>学习成绩单</w:t>
      </w:r>
    </w:p>
    <w:p w:rsidR="00293E17" w:rsidRDefault="00293E17" w:rsidP="00D00407">
      <w:pPr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293E17" w:rsidRDefault="006F2FA7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E6223">
        <w:rPr>
          <w:rFonts w:asciiTheme="minorEastAsia" w:eastAsia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A553B0" wp14:editId="57886CB0">
                <wp:simplePos x="0" y="0"/>
                <wp:positionH relativeFrom="column">
                  <wp:posOffset>1704340</wp:posOffset>
                </wp:positionH>
                <wp:positionV relativeFrom="paragraph">
                  <wp:posOffset>6739255</wp:posOffset>
                </wp:positionV>
                <wp:extent cx="2584450" cy="1647825"/>
                <wp:effectExtent l="0" t="0" r="0" b="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A51" w:rsidRDefault="003D0A51">
                            <w:pPr>
                              <w:spacing w:line="420" w:lineRule="auto"/>
                              <w:rPr>
                                <w:rFonts w:ascii="幼圆" w:eastAsia="幼圆" w:hAnsi="幼圆" w:cs="幼圆"/>
                                <w:color w:val="7E7E7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28" type="#_x0000_t202" style="position:absolute;margin-left:134.2pt;margin-top:530.65pt;width:203.5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" filled="f" stroked="f" strokeweight=".5pt">
                <v:path arrowok="t"/>
                <v:textbox>
                  <w:txbxContent>
                    <w:p w:rsidR="003D0A51" w:rsidRDefault="003D0A51">
                      <w:pPr>
                        <w:spacing w:line="420" w:lineRule="auto"/>
                        <w:rPr>
                          <w:rFonts w:ascii="幼圆" w:eastAsia="幼圆" w:hAnsi="幼圆" w:cs="幼圆"/>
                          <w:color w:val="7E7E7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6223">
        <w:rPr>
          <w:rFonts w:asciiTheme="minorEastAsia" w:eastAsiaTheme="minorEastAsia" w:hAnsiTheme="minorEastAsia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7BE8F67" wp14:editId="549038BC">
                <wp:simplePos x="0" y="0"/>
                <wp:positionH relativeFrom="column">
                  <wp:posOffset>2149475</wp:posOffset>
                </wp:positionH>
                <wp:positionV relativeFrom="paragraph">
                  <wp:posOffset>1300480</wp:posOffset>
                </wp:positionV>
                <wp:extent cx="979170" cy="2056765"/>
                <wp:effectExtent l="6350" t="5080" r="5080" b="0"/>
                <wp:wrapNone/>
                <wp:docPr id="1" name="组合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2056765"/>
                          <a:chOff x="30598" y="3528"/>
                          <a:chExt cx="1542" cy="3239203"/>
                        </a:xfrm>
                      </wpg:grpSpPr>
                      <wps:wsp>
                        <wps:cNvPr id="2" name="任意多边形 16"/>
                        <wps:cNvSpPr>
                          <a:spLocks noChangeArrowheads="1"/>
                        </wps:cNvSpPr>
                        <wps:spPr bwMode="auto">
                          <a:xfrm>
                            <a:off x="30619" y="5247"/>
                            <a:ext cx="1513" cy="1520"/>
                          </a:xfrm>
                          <a:custGeom>
                            <a:avLst/>
                            <a:gdLst>
                              <a:gd name="T0" fmla="*/ 0 w 423"/>
                              <a:gd name="T1" fmla="*/ 0 h 424"/>
                              <a:gd name="T2" fmla="*/ 423 w 423"/>
                              <a:gd name="T3" fmla="*/ 0 h 424"/>
                              <a:gd name="T4" fmla="*/ 423 w 423"/>
                              <a:gd name="T5" fmla="*/ 35 h 424"/>
                              <a:gd name="T6" fmla="*/ 107 w 423"/>
                              <a:gd name="T7" fmla="*/ 35 h 424"/>
                              <a:gd name="T8" fmla="*/ 107 w 423"/>
                              <a:gd name="T9" fmla="*/ 316 h 424"/>
                              <a:gd name="T10" fmla="*/ 77 w 423"/>
                              <a:gd name="T11" fmla="*/ 401 h 424"/>
                              <a:gd name="T12" fmla="*/ 0 w 423"/>
                              <a:gd name="T13" fmla="*/ 424 h 424"/>
                              <a:gd name="T14" fmla="*/ 0 w 423"/>
                              <a:gd name="T15" fmla="*/ 0 h 424"/>
                              <a:gd name="T16" fmla="*/ 126 w 423"/>
                              <a:gd name="T17" fmla="*/ 118 h 424"/>
                              <a:gd name="T18" fmla="*/ 165 w 423"/>
                              <a:gd name="T19" fmla="*/ 118 h 424"/>
                              <a:gd name="T20" fmla="*/ 173 w 423"/>
                              <a:gd name="T21" fmla="*/ 54 h 424"/>
                              <a:gd name="T22" fmla="*/ 279 w 423"/>
                              <a:gd name="T23" fmla="*/ 54 h 424"/>
                              <a:gd name="T24" fmla="*/ 271 w 423"/>
                              <a:gd name="T25" fmla="*/ 118 h 424"/>
                              <a:gd name="T26" fmla="*/ 414 w 423"/>
                              <a:gd name="T27" fmla="*/ 118 h 424"/>
                              <a:gd name="T28" fmla="*/ 414 w 423"/>
                              <a:gd name="T29" fmla="*/ 372 h 424"/>
                              <a:gd name="T30" fmla="*/ 362 w 423"/>
                              <a:gd name="T31" fmla="*/ 424 h 424"/>
                              <a:gd name="T32" fmla="*/ 267 w 423"/>
                              <a:gd name="T33" fmla="*/ 424 h 424"/>
                              <a:gd name="T34" fmla="*/ 310 w 423"/>
                              <a:gd name="T35" fmla="*/ 376 h 424"/>
                              <a:gd name="T36" fmla="*/ 310 w 423"/>
                              <a:gd name="T37" fmla="*/ 153 h 424"/>
                              <a:gd name="T38" fmla="*/ 267 w 423"/>
                              <a:gd name="T39" fmla="*/ 153 h 424"/>
                              <a:gd name="T40" fmla="*/ 235 w 423"/>
                              <a:gd name="T41" fmla="*/ 424 h 424"/>
                              <a:gd name="T42" fmla="*/ 128 w 423"/>
                              <a:gd name="T43" fmla="*/ 424 h 424"/>
                              <a:gd name="T44" fmla="*/ 161 w 423"/>
                              <a:gd name="T45" fmla="*/ 153 h 424"/>
                              <a:gd name="T46" fmla="*/ 126 w 423"/>
                              <a:gd name="T47" fmla="*/ 153 h 424"/>
                              <a:gd name="T48" fmla="*/ 126 w 423"/>
                              <a:gd name="T49" fmla="*/ 118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3" h="424">
                                <a:moveTo>
                                  <a:pt x="0" y="0"/>
                                </a:moveTo>
                                <a:cubicBezTo>
                                  <a:pt x="423" y="0"/>
                                  <a:pt x="423" y="0"/>
                                  <a:pt x="423" y="0"/>
                                </a:cubicBezTo>
                                <a:cubicBezTo>
                                  <a:pt x="423" y="35"/>
                                  <a:pt x="423" y="35"/>
                                  <a:pt x="423" y="35"/>
                                </a:cubicBezTo>
                                <a:cubicBezTo>
                                  <a:pt x="107" y="35"/>
                                  <a:pt x="107" y="35"/>
                                  <a:pt x="107" y="35"/>
                                </a:cubicBezTo>
                                <a:cubicBezTo>
                                  <a:pt x="107" y="316"/>
                                  <a:pt x="107" y="316"/>
                                  <a:pt x="107" y="316"/>
                                </a:cubicBezTo>
                                <a:cubicBezTo>
                                  <a:pt x="107" y="316"/>
                                  <a:pt x="110" y="375"/>
                                  <a:pt x="77" y="401"/>
                                </a:cubicBezTo>
                                <a:cubicBezTo>
                                  <a:pt x="51" y="423"/>
                                  <a:pt x="0" y="424"/>
                                  <a:pt x="0" y="424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26" y="118"/>
                                </a:moveTo>
                                <a:cubicBezTo>
                                  <a:pt x="165" y="118"/>
                                  <a:pt x="165" y="118"/>
                                  <a:pt x="165" y="118"/>
                                </a:cubicBezTo>
                                <a:cubicBezTo>
                                  <a:pt x="173" y="54"/>
                                  <a:pt x="173" y="54"/>
                                  <a:pt x="173" y="54"/>
                                </a:cubicBezTo>
                                <a:cubicBezTo>
                                  <a:pt x="279" y="54"/>
                                  <a:pt x="279" y="54"/>
                                  <a:pt x="279" y="54"/>
                                </a:cubicBezTo>
                                <a:cubicBezTo>
                                  <a:pt x="271" y="118"/>
                                  <a:pt x="271" y="118"/>
                                  <a:pt x="271" y="118"/>
                                </a:cubicBezTo>
                                <a:cubicBezTo>
                                  <a:pt x="414" y="118"/>
                                  <a:pt x="414" y="118"/>
                                  <a:pt x="414" y="118"/>
                                </a:cubicBezTo>
                                <a:cubicBezTo>
                                  <a:pt x="414" y="372"/>
                                  <a:pt x="414" y="372"/>
                                  <a:pt x="414" y="372"/>
                                </a:cubicBezTo>
                                <a:cubicBezTo>
                                  <a:pt x="414" y="400"/>
                                  <a:pt x="391" y="424"/>
                                  <a:pt x="362" y="424"/>
                                </a:cubicBezTo>
                                <a:cubicBezTo>
                                  <a:pt x="267" y="424"/>
                                  <a:pt x="267" y="424"/>
                                  <a:pt x="267" y="424"/>
                                </a:cubicBezTo>
                                <a:cubicBezTo>
                                  <a:pt x="267" y="424"/>
                                  <a:pt x="310" y="414"/>
                                  <a:pt x="310" y="376"/>
                                </a:cubicBezTo>
                                <a:cubicBezTo>
                                  <a:pt x="310" y="153"/>
                                  <a:pt x="310" y="153"/>
                                  <a:pt x="310" y="153"/>
                                </a:cubicBezTo>
                                <a:cubicBezTo>
                                  <a:pt x="267" y="153"/>
                                  <a:pt x="267" y="153"/>
                                  <a:pt x="267" y="153"/>
                                </a:cubicBezTo>
                                <a:cubicBezTo>
                                  <a:pt x="235" y="424"/>
                                  <a:pt x="235" y="424"/>
                                  <a:pt x="235" y="424"/>
                                </a:cubicBezTo>
                                <a:cubicBezTo>
                                  <a:pt x="128" y="424"/>
                                  <a:pt x="128" y="424"/>
                                  <a:pt x="128" y="424"/>
                                </a:cubicBezTo>
                                <a:cubicBezTo>
                                  <a:pt x="161" y="153"/>
                                  <a:pt x="161" y="153"/>
                                  <a:pt x="161" y="153"/>
                                </a:cubicBezTo>
                                <a:cubicBezTo>
                                  <a:pt x="126" y="153"/>
                                  <a:pt x="126" y="153"/>
                                  <a:pt x="126" y="153"/>
                                </a:cubicBezTo>
                                <a:lnTo>
                                  <a:pt x="12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组合 176"/>
                        <wpg:cNvGrpSpPr>
                          <a:grpSpLocks/>
                        </wpg:cNvGrpSpPr>
                        <wpg:grpSpPr bwMode="auto">
                          <a:xfrm>
                            <a:off x="30598" y="3528"/>
                            <a:ext cx="1543" cy="1546"/>
                            <a:chOff x="8433" y="4922"/>
                            <a:chExt cx="2548" cy="2550"/>
                          </a:xfrm>
                        </wpg:grpSpPr>
                        <wps:wsp>
                          <wps:cNvPr id="4" name="任意多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3" y="4922"/>
                              <a:ext cx="1279" cy="728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122 h 123"/>
                                <a:gd name="T2" fmla="*/ 23 w 217"/>
                                <a:gd name="T3" fmla="*/ 0 h 123"/>
                                <a:gd name="T4" fmla="*/ 115 w 217"/>
                                <a:gd name="T5" fmla="*/ 0 h 123"/>
                                <a:gd name="T6" fmla="*/ 110 w 217"/>
                                <a:gd name="T7" fmla="*/ 24 h 123"/>
                                <a:gd name="T8" fmla="*/ 217 w 217"/>
                                <a:gd name="T9" fmla="*/ 24 h 123"/>
                                <a:gd name="T10" fmla="*/ 217 w 217"/>
                                <a:gd name="T11" fmla="*/ 59 h 123"/>
                                <a:gd name="T12" fmla="*/ 199 w 217"/>
                                <a:gd name="T13" fmla="*/ 59 h 123"/>
                                <a:gd name="T14" fmla="*/ 172 w 217"/>
                                <a:gd name="T15" fmla="*/ 101 h 123"/>
                                <a:gd name="T16" fmla="*/ 121 w 217"/>
                                <a:gd name="T17" fmla="*/ 122 h 123"/>
                                <a:gd name="T18" fmla="*/ 111 w 217"/>
                                <a:gd name="T19" fmla="*/ 59 h 123"/>
                                <a:gd name="T20" fmla="*/ 104 w 217"/>
                                <a:gd name="T21" fmla="*/ 59 h 123"/>
                                <a:gd name="T22" fmla="*/ 92 w 217"/>
                                <a:gd name="T23" fmla="*/ 122 h 123"/>
                                <a:gd name="T24" fmla="*/ 0 w 217"/>
                                <a:gd name="T25" fmla="*/ 122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7" h="123">
                                  <a:moveTo>
                                    <a:pt x="0" y="122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115" y="0"/>
                                    <a:pt x="115" y="0"/>
                                    <a:pt x="115" y="0"/>
                                  </a:cubicBezTo>
                                  <a:cubicBezTo>
                                    <a:pt x="110" y="24"/>
                                    <a:pt x="110" y="24"/>
                                    <a:pt x="110" y="24"/>
                                  </a:cubicBezTo>
                                  <a:cubicBezTo>
                                    <a:pt x="217" y="24"/>
                                    <a:pt x="217" y="24"/>
                                    <a:pt x="217" y="24"/>
                                  </a:cubicBezTo>
                                  <a:cubicBezTo>
                                    <a:pt x="217" y="59"/>
                                    <a:pt x="217" y="59"/>
                                    <a:pt x="217" y="59"/>
                                  </a:cubicBezTo>
                                  <a:cubicBezTo>
                                    <a:pt x="199" y="59"/>
                                    <a:pt x="199" y="59"/>
                                    <a:pt x="199" y="59"/>
                                  </a:cubicBezTo>
                                  <a:cubicBezTo>
                                    <a:pt x="199" y="59"/>
                                    <a:pt x="195" y="80"/>
                                    <a:pt x="172" y="101"/>
                                  </a:cubicBezTo>
                                  <a:cubicBezTo>
                                    <a:pt x="149" y="123"/>
                                    <a:pt x="121" y="122"/>
                                    <a:pt x="121" y="122"/>
                                  </a:cubicBezTo>
                                  <a:cubicBezTo>
                                    <a:pt x="111" y="59"/>
                                    <a:pt x="111" y="59"/>
                                    <a:pt x="111" y="59"/>
                                  </a:cubicBezTo>
                                  <a:cubicBezTo>
                                    <a:pt x="104" y="59"/>
                                    <a:pt x="104" y="59"/>
                                    <a:pt x="104" y="59"/>
                                  </a:cubicBezTo>
                                  <a:cubicBezTo>
                                    <a:pt x="92" y="122"/>
                                    <a:pt x="92" y="122"/>
                                    <a:pt x="92" y="122"/>
                                  </a:cubicBez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任意多边形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8" y="6140"/>
                              <a:ext cx="572" cy="1333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226 h 226"/>
                                <a:gd name="T2" fmla="*/ 0 w 97"/>
                                <a:gd name="T3" fmla="*/ 0 h 226"/>
                                <a:gd name="T4" fmla="*/ 94 w 97"/>
                                <a:gd name="T5" fmla="*/ 0 h 226"/>
                                <a:gd name="T6" fmla="*/ 94 w 97"/>
                                <a:gd name="T7" fmla="*/ 140 h 226"/>
                                <a:gd name="T8" fmla="*/ 70 w 97"/>
                                <a:gd name="T9" fmla="*/ 205 h 226"/>
                                <a:gd name="T10" fmla="*/ 0 w 97"/>
                                <a:gd name="T11" fmla="*/ 226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7" h="226">
                                  <a:moveTo>
                                    <a:pt x="0" y="226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94" y="0"/>
                                    <a:pt x="94" y="0"/>
                                    <a:pt x="94" y="0"/>
                                  </a:cubicBezTo>
                                  <a:cubicBezTo>
                                    <a:pt x="94" y="140"/>
                                    <a:pt x="94" y="140"/>
                                    <a:pt x="94" y="140"/>
                                  </a:cubicBezTo>
                                  <a:cubicBezTo>
                                    <a:pt x="94" y="140"/>
                                    <a:pt x="97" y="179"/>
                                    <a:pt x="70" y="205"/>
                                  </a:cubicBezTo>
                                  <a:cubicBezTo>
                                    <a:pt x="51" y="223"/>
                                    <a:pt x="0" y="226"/>
                                    <a:pt x="0" y="2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任意多边形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3" y="5767"/>
                              <a:ext cx="1837" cy="1705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0 h 289"/>
                                <a:gd name="T2" fmla="*/ 311 w 311"/>
                                <a:gd name="T3" fmla="*/ 0 h 289"/>
                                <a:gd name="T4" fmla="*/ 311 w 311"/>
                                <a:gd name="T5" fmla="*/ 237 h 289"/>
                                <a:gd name="T6" fmla="*/ 259 w 311"/>
                                <a:gd name="T7" fmla="*/ 289 h 289"/>
                                <a:gd name="T8" fmla="*/ 184 w 311"/>
                                <a:gd name="T9" fmla="*/ 289 h 289"/>
                                <a:gd name="T10" fmla="*/ 217 w 311"/>
                                <a:gd name="T11" fmla="*/ 247 h 289"/>
                                <a:gd name="T12" fmla="*/ 217 w 311"/>
                                <a:gd name="T13" fmla="*/ 35 h 289"/>
                                <a:gd name="T14" fmla="*/ 0 w 311"/>
                                <a:gd name="T15" fmla="*/ 35 h 289"/>
                                <a:gd name="T16" fmla="*/ 0 w 311"/>
                                <a:gd name="T17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" h="289">
                                  <a:moveTo>
                                    <a:pt x="0" y="0"/>
                                  </a:moveTo>
                                  <a:cubicBezTo>
                                    <a:pt x="311" y="0"/>
                                    <a:pt x="311" y="0"/>
                                    <a:pt x="311" y="0"/>
                                  </a:cubicBezTo>
                                  <a:cubicBezTo>
                                    <a:pt x="311" y="237"/>
                                    <a:pt x="311" y="237"/>
                                    <a:pt x="311" y="237"/>
                                  </a:cubicBezTo>
                                  <a:cubicBezTo>
                                    <a:pt x="311" y="266"/>
                                    <a:pt x="287" y="289"/>
                                    <a:pt x="259" y="289"/>
                                  </a:cubicBezTo>
                                  <a:cubicBezTo>
                                    <a:pt x="184" y="289"/>
                                    <a:pt x="184" y="289"/>
                                    <a:pt x="184" y="289"/>
                                  </a:cubicBezTo>
                                  <a:cubicBezTo>
                                    <a:pt x="184" y="289"/>
                                    <a:pt x="217" y="278"/>
                                    <a:pt x="217" y="247"/>
                                  </a:cubicBezTo>
                                  <a:cubicBezTo>
                                    <a:pt x="217" y="35"/>
                                    <a:pt x="217" y="35"/>
                                    <a:pt x="217" y="35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任意多边形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18" y="6127"/>
                              <a:ext cx="1175" cy="1158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0 h 196"/>
                                <a:gd name="T2" fmla="*/ 0 w 199"/>
                                <a:gd name="T3" fmla="*/ 196 h 196"/>
                                <a:gd name="T4" fmla="*/ 164 w 199"/>
                                <a:gd name="T5" fmla="*/ 196 h 196"/>
                                <a:gd name="T6" fmla="*/ 199 w 199"/>
                                <a:gd name="T7" fmla="*/ 161 h 196"/>
                                <a:gd name="T8" fmla="*/ 199 w 199"/>
                                <a:gd name="T9" fmla="*/ 0 h 196"/>
                                <a:gd name="T10" fmla="*/ 0 w 199"/>
                                <a:gd name="T11" fmla="*/ 0 h 196"/>
                                <a:gd name="T12" fmla="*/ 125 w 199"/>
                                <a:gd name="T13" fmla="*/ 148 h 196"/>
                                <a:gd name="T14" fmla="*/ 112 w 199"/>
                                <a:gd name="T15" fmla="*/ 161 h 196"/>
                                <a:gd name="T16" fmla="*/ 74 w 199"/>
                                <a:gd name="T17" fmla="*/ 161 h 196"/>
                                <a:gd name="T18" fmla="*/ 74 w 199"/>
                                <a:gd name="T19" fmla="*/ 115 h 196"/>
                                <a:gd name="T20" fmla="*/ 125 w 199"/>
                                <a:gd name="T21" fmla="*/ 115 h 196"/>
                                <a:gd name="T22" fmla="*/ 125 w 199"/>
                                <a:gd name="T23" fmla="*/ 148 h 196"/>
                                <a:gd name="T24" fmla="*/ 125 w 199"/>
                                <a:gd name="T25" fmla="*/ 80 h 196"/>
                                <a:gd name="T26" fmla="*/ 74 w 199"/>
                                <a:gd name="T27" fmla="*/ 80 h 196"/>
                                <a:gd name="T28" fmla="*/ 74 w 199"/>
                                <a:gd name="T29" fmla="*/ 35 h 196"/>
                                <a:gd name="T30" fmla="*/ 125 w 199"/>
                                <a:gd name="T31" fmla="*/ 35 h 196"/>
                                <a:gd name="T32" fmla="*/ 125 w 199"/>
                                <a:gd name="T33" fmla="*/ 8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96">
                                  <a:moveTo>
                                    <a:pt x="0" y="0"/>
                                  </a:moveTo>
                                  <a:cubicBezTo>
                                    <a:pt x="0" y="196"/>
                                    <a:pt x="0" y="196"/>
                                    <a:pt x="0" y="196"/>
                                  </a:cubicBezTo>
                                  <a:cubicBezTo>
                                    <a:pt x="164" y="196"/>
                                    <a:pt x="164" y="196"/>
                                    <a:pt x="164" y="196"/>
                                  </a:cubicBezTo>
                                  <a:cubicBezTo>
                                    <a:pt x="183" y="196"/>
                                    <a:pt x="199" y="181"/>
                                    <a:pt x="199" y="161"/>
                                  </a:cubicBezTo>
                                  <a:cubicBezTo>
                                    <a:pt x="199" y="0"/>
                                    <a:pt x="199" y="0"/>
                                    <a:pt x="199" y="0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25" y="148"/>
                                  </a:moveTo>
                                  <a:cubicBezTo>
                                    <a:pt x="125" y="155"/>
                                    <a:pt x="119" y="161"/>
                                    <a:pt x="112" y="161"/>
                                  </a:cubicBezTo>
                                  <a:cubicBezTo>
                                    <a:pt x="74" y="161"/>
                                    <a:pt x="74" y="161"/>
                                    <a:pt x="74" y="161"/>
                                  </a:cubicBezTo>
                                  <a:cubicBezTo>
                                    <a:pt x="74" y="115"/>
                                    <a:pt x="74" y="115"/>
                                    <a:pt x="74" y="115"/>
                                  </a:cubicBezTo>
                                  <a:cubicBezTo>
                                    <a:pt x="125" y="115"/>
                                    <a:pt x="125" y="115"/>
                                    <a:pt x="125" y="115"/>
                                  </a:cubicBezTo>
                                  <a:lnTo>
                                    <a:pt x="125" y="148"/>
                                  </a:lnTo>
                                  <a:close/>
                                  <a:moveTo>
                                    <a:pt x="125" y="80"/>
                                  </a:moveTo>
                                  <a:cubicBezTo>
                                    <a:pt x="74" y="80"/>
                                    <a:pt x="74" y="80"/>
                                    <a:pt x="74" y="80"/>
                                  </a:cubicBezTo>
                                  <a:cubicBezTo>
                                    <a:pt x="74" y="35"/>
                                    <a:pt x="74" y="35"/>
                                    <a:pt x="74" y="35"/>
                                  </a:cubicBezTo>
                                  <a:cubicBezTo>
                                    <a:pt x="125" y="35"/>
                                    <a:pt x="125" y="35"/>
                                    <a:pt x="125" y="35"/>
                                  </a:cubicBezTo>
                                  <a:lnTo>
                                    <a:pt x="1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任意多边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03" y="4922"/>
                              <a:ext cx="1279" cy="738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122 h 125"/>
                                <a:gd name="T2" fmla="*/ 23 w 217"/>
                                <a:gd name="T3" fmla="*/ 0 h 125"/>
                                <a:gd name="T4" fmla="*/ 114 w 217"/>
                                <a:gd name="T5" fmla="*/ 0 h 125"/>
                                <a:gd name="T6" fmla="*/ 110 w 217"/>
                                <a:gd name="T7" fmla="*/ 24 h 125"/>
                                <a:gd name="T8" fmla="*/ 217 w 217"/>
                                <a:gd name="T9" fmla="*/ 24 h 125"/>
                                <a:gd name="T10" fmla="*/ 217 w 217"/>
                                <a:gd name="T11" fmla="*/ 59 h 125"/>
                                <a:gd name="T12" fmla="*/ 199 w 217"/>
                                <a:gd name="T13" fmla="*/ 59 h 125"/>
                                <a:gd name="T14" fmla="*/ 175 w 217"/>
                                <a:gd name="T15" fmla="*/ 98 h 125"/>
                                <a:gd name="T16" fmla="*/ 121 w 217"/>
                                <a:gd name="T17" fmla="*/ 122 h 125"/>
                                <a:gd name="T18" fmla="*/ 112 w 217"/>
                                <a:gd name="T19" fmla="*/ 59 h 125"/>
                                <a:gd name="T20" fmla="*/ 103 w 217"/>
                                <a:gd name="T21" fmla="*/ 59 h 125"/>
                                <a:gd name="T22" fmla="*/ 92 w 217"/>
                                <a:gd name="T23" fmla="*/ 122 h 125"/>
                                <a:gd name="T24" fmla="*/ 0 w 217"/>
                                <a:gd name="T25" fmla="*/ 122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17" h="125">
                                  <a:moveTo>
                                    <a:pt x="0" y="122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114" y="0"/>
                                    <a:pt x="114" y="0"/>
                                    <a:pt x="114" y="0"/>
                                  </a:cubicBezTo>
                                  <a:cubicBezTo>
                                    <a:pt x="110" y="24"/>
                                    <a:pt x="110" y="24"/>
                                    <a:pt x="110" y="24"/>
                                  </a:cubicBezTo>
                                  <a:cubicBezTo>
                                    <a:pt x="217" y="24"/>
                                    <a:pt x="217" y="24"/>
                                    <a:pt x="217" y="24"/>
                                  </a:cubicBezTo>
                                  <a:cubicBezTo>
                                    <a:pt x="217" y="59"/>
                                    <a:pt x="217" y="59"/>
                                    <a:pt x="217" y="59"/>
                                  </a:cubicBezTo>
                                  <a:cubicBezTo>
                                    <a:pt x="199" y="59"/>
                                    <a:pt x="199" y="59"/>
                                    <a:pt x="199" y="59"/>
                                  </a:cubicBezTo>
                                  <a:cubicBezTo>
                                    <a:pt x="199" y="59"/>
                                    <a:pt x="192" y="81"/>
                                    <a:pt x="175" y="98"/>
                                  </a:cubicBezTo>
                                  <a:cubicBezTo>
                                    <a:pt x="149" y="125"/>
                                    <a:pt x="121" y="122"/>
                                    <a:pt x="121" y="122"/>
                                  </a:cubicBezTo>
                                  <a:cubicBezTo>
                                    <a:pt x="112" y="59"/>
                                    <a:pt x="112" y="59"/>
                                    <a:pt x="112" y="59"/>
                                  </a:cubicBezTo>
                                  <a:cubicBezTo>
                                    <a:pt x="103" y="59"/>
                                    <a:pt x="103" y="59"/>
                                    <a:pt x="103" y="59"/>
                                  </a:cubicBezTo>
                                  <a:cubicBezTo>
                                    <a:pt x="92" y="122"/>
                                    <a:pt x="92" y="122"/>
                                    <a:pt x="92" y="122"/>
                                  </a:cubicBez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矩形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8" y="5715"/>
                              <a:ext cx="552" cy="348"/>
                            </a:xfrm>
                            <a:prstGeom prst="rect">
                              <a:avLst/>
                            </a:prstGeom>
                            <a:solidFill>
                              <a:srgbClr val="446D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1" o:spid="_x0000_s1026" style="position:absolute;left:0;text-align:left;margin-left:169.25pt;margin-top:102.4pt;width:77.1pt;height:161.95pt;z-index:251672576" coordorigin="305,35" coordsize="15,3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">
                <v:shape id="任意多边形 16" o:spid="_x0000_s1027" style="position:absolute;left:306;top:52;width:15;height:15;visibility:visible;mso-wrap-style:square;v-text-anchor:top" coordsize="42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sX48AA&#10;AADaAAAADwAAAGRycy9kb3ducmV2LnhtbESPQYvCMBSE78L+h/AWvMiaqiDSNcqyIoieNgpeH82z&#10;rTYvJYla/70RFjwOM/MNM192thE38qF2rGA0zEAQF87UXCo47NdfMxAhIhtsHJOCBwVYLj56c8yN&#10;u/Mf3XQsRYJwyFFBFWObSxmKiiyGoWuJk3dy3mJM0pfSeLwnuG3kOMum0mLNaaHCln4rKi76ahVM&#10;9GWbSfa71VbOUA/05HzAo1L9z+7nG0SkLr7D/+2NUTCG15V0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gsX48AAAADaAAAADwAAAAAAAAAAAAAAAACYAgAAZHJzL2Rvd25y&#10;ZXYueG1sUEsFBgAAAAAEAAQA9QAAAIUDAAAAAA==&#10;" path="m,c423,,423,,423,v,35,,35,,35c107,35,107,35,107,35v,281,,281,,281c107,316,110,375,77,401,51,423,,424,,424l,xm126,118v39,,39,,39,c173,54,173,54,173,54v106,,106,,106,c271,118,271,118,271,118v143,,143,,143,c414,372,414,372,414,372v,28,-23,52,-52,52c267,424,267,424,267,424v,,43,-10,43,-48c310,153,310,153,310,153v-43,,-43,,-43,c235,424,235,424,235,424v-107,,-107,,-107,c161,153,161,153,161,153v-35,,-35,,-35,l126,118xe" fillcolor="#446d9e" stroked="f" strokeweight="1pt">
                  <v:path o:connecttype="custom" o:connectlocs="0,0;1513,0;1513,125;383,125;383,1133;275,1438;0,1520;0,0;451,423;590,423;619,194;998,194;969,423;1481,423;1481,1334;1295,1520;955,1520;1109,1348;1109,548;955,548;841,1520;458,1520;576,548;451,548;451,423" o:connectangles="0,0,0,0,0,0,0,0,0,0,0,0,0,0,0,0,0,0,0,0,0,0,0,0,0"/>
                </v:shape>
                <v:group id="组合 176" o:spid="_x0000_s1028" style="position:absolute;left:305;top:35;width:16;height:15" coordorigin="8433,4922" coordsize="2548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任意多边形 11" o:spid="_x0000_s1029" style="position:absolute;left:8433;top:4922;width:1279;height:728;visibility:visible;mso-wrap-style:square;v-text-anchor:top" coordsize="21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UIMIA&#10;AADaAAAADwAAAGRycy9kb3ducmV2LnhtbESPT4vCMBTE78J+h/AWvGnqv0W6RhFRFMFD3VWvj+bZ&#10;lm1eahO1fnsjCHscZuY3zGTWmFLcqHaFZQW9bgSCOLW64EzB78+qMwbhPLLG0jIpeJCD2fSjNcFY&#10;2zsndNv7TAQIuxgV5N5XsZQuzcmg69qKOHhnWxv0QdaZ1DXeA9yUsh9FX9JgwWEhx4oWOaV/+6tR&#10;MEjOyWk7wuVFW6x6Rh5364NRqv3ZzL9BeGr8f/jd3mgFQ3hdCT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pQgwgAAANoAAAAPAAAAAAAAAAAAAAAAAJgCAABkcnMvZG93&#10;bnJldi54bWxQSwUGAAAAAAQABAD1AAAAhwMAAAAA&#10;" path="m,122c23,,23,,23,v92,,92,,92,c110,24,110,24,110,24v107,,107,,107,c217,59,217,59,217,59v-18,,-18,,-18,c199,59,195,80,172,101v-23,22,-51,21,-51,21c111,59,111,59,111,59v-7,,-7,,-7,c92,122,92,122,92,122l,122xe" fillcolor="#446d9e" stroked="f" strokeweight="1pt">
                    <v:path o:connecttype="custom" o:connectlocs="0,722;136,0;678,0;648,142;1279,142;1279,349;1173,349;1014,598;713,722;654,349;613,349;542,722;0,722" o:connectangles="0,0,0,0,0,0,0,0,0,0,0,0,0"/>
                  </v:shape>
                  <v:shape id="任意多边形 12" o:spid="_x0000_s1030" style="position:absolute;left:8458;top:6140;width:572;height:1333;visibility:visible;mso-wrap-style:square;v-text-anchor:top" coordsize="9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2DMIA&#10;AADaAAAADwAAAGRycy9kb3ducmV2LnhtbESPQYvCMBSE74L/ITxhb5q6iyLVKOKyVE+i7oLHZ/Ns&#10;i81LabJt/fdGEDwOM/MNs1h1phQN1a6wrGA8ikAQp1YXnCn4Pf0MZyCcR9ZYWiYFd3KwWvZ7C4y1&#10;bflAzdFnIkDYxagg976KpXRpTgbdyFbEwbva2qAPss6krrENcFPKzyiaSoMFh4UcK9rklN6O/0bB&#10;VH7by37XJF+za3q+jQ/J36ZNlPoYdOs5CE+df4df7a1WMIHnlXA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PYMwgAAANoAAAAPAAAAAAAAAAAAAAAAAJgCAABkcnMvZG93&#10;bnJldi54bWxQSwUGAAAAAAQABAD1AAAAhwMAAAAA&#10;" path="m,226c,,,,,,94,,94,,94,v,140,,140,,140c94,140,97,179,70,205,51,223,,226,,226xe" fillcolor="#446d9e" stroked="f" strokeweight="1pt">
                    <v:path o:connecttype="custom" o:connectlocs="0,1333;0,0;554,0;554,826;413,1209;0,1333" o:connectangles="0,0,0,0,0,0"/>
                  </v:shape>
                  <v:shape id="任意多边形 13" o:spid="_x0000_s1031" style="position:absolute;left:9123;top:5767;width:1837;height:1705;visibility:visible;mso-wrap-style:square;v-text-anchor:top" coordsize="31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U6cIA&#10;AADaAAAADwAAAGRycy9kb3ducmV2LnhtbESP3WoCMRSE7wu+QziCdzXrT9WuRhGpIohQbR/guDnu&#10;Lm5OwibV9e2NUPBymJlvmNmiMZW4Uu1Lywp63QQEcWZ1ybmC35/1+wSED8gaK8uk4E4eFvPW2wxT&#10;bW98oOsx5CJC2KeooAjBpVL6rCCDvmsdcfTOtjYYoqxzqWu8RbipZD9JRtJgyXGhQEergrLL8c8o&#10;+Dzg+GvjeDwc8Gm3/cj0t5vsleq0m+UURKAmvML/7a1WMILnlX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JTpwgAAANoAAAAPAAAAAAAAAAAAAAAAAJgCAABkcnMvZG93&#10;bnJldi54bWxQSwUGAAAAAAQABAD1AAAAhwMAAAAA&#10;" path="m,c311,,311,,311,v,237,,237,,237c311,266,287,289,259,289v-75,,-75,,-75,c184,289,217,278,217,247v,-212,,-212,,-212c,35,,35,,35l,xe" fillcolor="#446d9e" stroked="f" strokeweight="1pt">
                    <v:path o:connecttype="custom" o:connectlocs="0,0;1837,0;1837,1398;1530,1705;1087,1705;1282,1457;1282,206;0,206;0,0" o:connectangles="0,0,0,0,0,0,0,0,0"/>
                  </v:shape>
                  <v:shape id="任意多边形 14" o:spid="_x0000_s1032" style="position:absolute;left:9118;top:6127;width:1175;height:1158;visibility:visible;mso-wrap-style:square;v-text-anchor:top" coordsize="19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c48MA&#10;AADaAAAADwAAAGRycy9kb3ducmV2LnhtbESPT4vCMBTE74LfITzBm6Z6cJeuUUQRBb34B2Vvj+Zt&#10;27V5KUnUup/eLAgeh5n5DTOeNqYSN3K+tKxg0E9AEGdWl5wrOB6WvU8QPiBrrCyTggd5mE7arTGm&#10;2t55R7d9yEWEsE9RQRFCnUrps4IM+r6tiaP3Y53BEKXLpXZ4j3BTyWGSjKTBkuNCgTXNC8ou+6tR&#10;8OeGm8XvkbNZs/lenbbzw1lWC6W6nWb2BSJQE97hV3utFXzA/5V4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lc48MAAADaAAAADwAAAAAAAAAAAAAAAACYAgAAZHJzL2Rv&#10;d25yZXYueG1sUEsFBgAAAAAEAAQA9QAAAIgDAAAAAA==&#10;" path="m,c,196,,196,,196v164,,164,,164,c183,196,199,181,199,161,199,,199,,199,l,xm125,148v,7,-6,13,-13,13c74,161,74,161,74,161v,-46,,-46,,-46c125,115,125,115,125,115r,33xm125,80v-51,,-51,,-51,c74,35,74,35,74,35v51,,51,,51,l125,80xe" fillcolor="#446d9e" stroked="f" strokeweight="1pt">
                    <v:path o:connecttype="custom" o:connectlocs="0,0;0,1158;968,1158;1175,951;1175,0;0,0;738,874;661,951;437,951;437,679;738,679;738,874;738,473;437,473;437,207;738,207;738,473" o:connectangles="0,0,0,0,0,0,0,0,0,0,0,0,0,0,0,0,0"/>
                  </v:shape>
                  <v:shape id="任意多边形 15" o:spid="_x0000_s1033" style="position:absolute;left:9703;top:4922;width:1279;height:738;visibility:visible;mso-wrap-style:square;v-text-anchor:top" coordsize="21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YOMAA&#10;AADaAAAADwAAAGRycy9kb3ducmV2LnhtbERPy4rCMBTdC/5DuII7TXUhWpuKzqAzKAPja+Hu0lzb&#10;YnNTmqidv58sBJeH804WranEgxpXWlYwGkYgiDOrS84VnI7rwRSE88gaK8uk4I8cLNJuJ8FY2yfv&#10;6XHwuQgh7GJUUHhfx1K6rCCDbmhr4sBdbWPQB9jkUjf4DOGmkuMomkiDJYeGAmv6KCi7He5GgWxP&#10;x1nlv7Y73G7Ol+vK/fx+TpXq99rlHISn1r/FL/e3VhC2hivhBs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AYOMAAAADaAAAADwAAAAAAAAAAAAAAAACYAgAAZHJzL2Rvd25y&#10;ZXYueG1sUEsFBgAAAAAEAAQA9QAAAIUDAAAAAA==&#10;" path="m,122c23,,23,,23,v91,,91,,91,c110,24,110,24,110,24v107,,107,,107,c217,59,217,59,217,59v-18,,-18,,-18,c199,59,192,81,175,98v-26,27,-54,24,-54,24c112,59,112,59,112,59v-9,,-9,,-9,c92,122,92,122,92,122l,122xe" fillcolor="#446d9e" stroked="f" strokeweight="1pt">
                    <v:path o:connecttype="custom" o:connectlocs="0,720;136,0;672,0;648,142;1279,142;1279,348;1173,348;1031,579;713,720;660,348;607,348;542,720;0,720" o:connectangles="0,0,0,0,0,0,0,0,0,0,0,0,0"/>
                  </v:shape>
                  <v:rect id="矩形 17" o:spid="_x0000_s1034" style="position:absolute;left:8458;top:5715;width:55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MVMIA&#10;AADaAAAADwAAAGRycy9kb3ducmV2LnhtbESPQWvCQBSE74X+h+UJ3upGKVajmyBSIUeTFrw+ss9k&#10;Mfs2ZLca++u7gtDjMDPfMNt8tJ240uCNYwXzWQKCuHbacKPg++vwtgLhA7LGzjEpuJOHPHt92WKq&#10;3Y1LulahERHCPkUFbQh9KqWvW7LoZ64njt7ZDRZDlEMj9YC3CLedXCTJUlo0HBda7GnfUn2pfqyC&#10;035h1u+mlIfj6rP4+C0vu5NPlJpOxt0GRKAx/Ief7UIrWMPj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0xUwgAAANoAAAAPAAAAAAAAAAAAAAAAAJgCAABkcnMvZG93&#10;bnJldi54bWxQSwUGAAAAAAQABAD1AAAAhwMAAAAA&#10;" fillcolor="#446d9e" stroked="f" strokeweight="1pt"/>
                </v:group>
              </v:group>
            </w:pict>
          </mc:Fallback>
        </mc:AlternateContent>
      </w:r>
      <w:r w:rsidR="00293E17" w:rsidRPr="000E6223">
        <w:rPr>
          <w:rFonts w:asciiTheme="minorEastAsia" w:eastAsiaTheme="minorEastAsia" w:hAnsiTheme="minorEastAsia" w:hint="eastAsia"/>
          <w:sz w:val="24"/>
          <w:szCs w:val="24"/>
        </w:rPr>
        <w:t>2016年秋季学期</w:t>
      </w:r>
    </w:p>
    <w:p w:rsidR="000E6223" w:rsidRP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293E17" w:rsidRDefault="00293E17" w:rsidP="00293E17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3BDD67BA" wp14:editId="37E125D5">
            <wp:extent cx="4320000" cy="1800000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17" w:rsidRDefault="00293E17" w:rsidP="00D00407">
      <w:pPr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293E17" w:rsidRDefault="00293E17" w:rsidP="00D00407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E6223">
        <w:rPr>
          <w:rFonts w:asciiTheme="minorEastAsia" w:eastAsiaTheme="minorEastAsia" w:hAnsiTheme="minorEastAsia" w:hint="eastAsia"/>
          <w:sz w:val="24"/>
          <w:szCs w:val="24"/>
        </w:rPr>
        <w:t>2017年春季学期</w:t>
      </w:r>
    </w:p>
    <w:p w:rsidR="000E6223" w:rsidRPr="000E6223" w:rsidRDefault="000E6223" w:rsidP="00D0040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293E17" w:rsidRDefault="00293E17" w:rsidP="00293E17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4A8464A7" wp14:editId="54163B40">
            <wp:extent cx="4320000" cy="2365200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春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23" w:rsidRDefault="000E6223" w:rsidP="000E6223">
      <w:pPr>
        <w:rPr>
          <w:rFonts w:asciiTheme="minorEastAsia" w:eastAsiaTheme="minorEastAsia" w:hAnsiTheme="minorEastAsia"/>
          <w:sz w:val="28"/>
          <w:szCs w:val="28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E6223">
        <w:rPr>
          <w:rFonts w:asciiTheme="minorEastAsia" w:eastAsiaTheme="minorEastAsia" w:hAnsiTheme="minorEastAsia" w:hint="eastAsia"/>
          <w:sz w:val="24"/>
          <w:szCs w:val="24"/>
        </w:rPr>
        <w:t>2017年秋季学期</w:t>
      </w:r>
    </w:p>
    <w:p w:rsidR="000E6223" w:rsidRP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79296B15" wp14:editId="44FE0941">
            <wp:extent cx="4320000" cy="2383200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秋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23" w:rsidRDefault="000E6223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E6223">
        <w:rPr>
          <w:rFonts w:asciiTheme="minorEastAsia" w:eastAsiaTheme="minorEastAsia" w:hAnsiTheme="minorEastAsia" w:hint="eastAsia"/>
          <w:sz w:val="24"/>
          <w:szCs w:val="24"/>
        </w:rPr>
        <w:lastRenderedPageBreak/>
        <w:t>2018年春季学期</w:t>
      </w:r>
    </w:p>
    <w:p w:rsidR="000E6223" w:rsidRP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inline distT="0" distB="0" distL="0" distR="0" wp14:anchorId="75109474" wp14:editId="181C0AB2">
            <wp:extent cx="4320000" cy="2264400"/>
            <wp:effectExtent l="0" t="0" r="444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春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E6223">
        <w:rPr>
          <w:rFonts w:asciiTheme="minorEastAsia" w:eastAsiaTheme="minorEastAsia" w:hAnsiTheme="minorEastAsia" w:hint="eastAsia"/>
          <w:sz w:val="24"/>
          <w:szCs w:val="24"/>
        </w:rPr>
        <w:t>2018年秋季学期</w:t>
      </w:r>
    </w:p>
    <w:p w:rsidR="000E6223" w:rsidRDefault="000E6223" w:rsidP="000E6223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0E6223" w:rsidRPr="000E6223" w:rsidRDefault="000E6223" w:rsidP="000E6223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06D31F5E" wp14:editId="6C66FE4F">
            <wp:extent cx="4320000" cy="189000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秋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23" w:rsidRDefault="000E6223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0E6223" w:rsidRDefault="000E6223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0D3FD6" w:rsidRDefault="000D3FD6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0D3FD6" w:rsidRDefault="000D3FD6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0D3FD6" w:rsidRDefault="000D3FD6" w:rsidP="000E6223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580B84" w:rsidRDefault="00580B84" w:rsidP="00721877">
      <w:pPr>
        <w:jc w:val="center"/>
        <w:rPr>
          <w:rFonts w:ascii="华文行楷" w:eastAsia="华文行楷" w:hAnsiTheme="minorEastAsia"/>
          <w:sz w:val="44"/>
          <w:szCs w:val="44"/>
        </w:rPr>
      </w:pPr>
    </w:p>
    <w:p w:rsidR="000D3FD6" w:rsidRPr="00721877" w:rsidRDefault="000D3FD6" w:rsidP="00721877">
      <w:pPr>
        <w:jc w:val="center"/>
        <w:rPr>
          <w:rFonts w:asciiTheme="minorEastAsia" w:eastAsiaTheme="minorEastAsia" w:hAnsiTheme="minorEastAsia"/>
          <w:sz w:val="28"/>
          <w:szCs w:val="28"/>
        </w:rPr>
      </w:pPr>
      <w:bookmarkStart w:id="0" w:name="_GoBack"/>
      <w:bookmarkEnd w:id="0"/>
      <w:r w:rsidRPr="00DB263E">
        <w:rPr>
          <w:rFonts w:ascii="华文行楷" w:eastAsia="华文行楷" w:hAnsiTheme="minorEastAsia" w:hint="eastAsia"/>
          <w:sz w:val="44"/>
          <w:szCs w:val="44"/>
        </w:rPr>
        <w:lastRenderedPageBreak/>
        <w:t>证书</w:t>
      </w:r>
    </w:p>
    <w:p w:rsidR="000D3FD6" w:rsidRPr="008C641C" w:rsidRDefault="000D3FD6" w:rsidP="00DB263E">
      <w:pPr>
        <w:jc w:val="center"/>
        <w:rPr>
          <w:rFonts w:ascii="华文行楷" w:eastAsia="华文行楷" w:hAnsiTheme="minorEastAsia"/>
          <w:sz w:val="24"/>
          <w:szCs w:val="24"/>
        </w:rPr>
      </w:pPr>
    </w:p>
    <w:p w:rsidR="000D3FD6" w:rsidRDefault="00CE34DE" w:rsidP="000D3FD6">
      <w:pPr>
        <w:jc w:val="left"/>
        <w:rPr>
          <w:rFonts w:ascii="华文行楷" w:eastAsia="华文行楷" w:hAnsiTheme="minorEastAsia"/>
          <w:sz w:val="52"/>
          <w:szCs w:val="52"/>
        </w:rPr>
      </w:pPr>
      <w:r>
        <w:rPr>
          <w:rFonts w:ascii="华文行楷" w:eastAsia="华文行楷" w:hAnsiTheme="minorEastAsia" w:hint="eastAsi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6E369AB1" wp14:editId="3FD96FA9">
            <wp:simplePos x="0" y="0"/>
            <wp:positionH relativeFrom="column">
              <wp:posOffset>3413760</wp:posOffset>
            </wp:positionH>
            <wp:positionV relativeFrom="paragraph">
              <wp:posOffset>3175</wp:posOffset>
            </wp:positionV>
            <wp:extent cx="2667000" cy="205740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20.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行楷" w:eastAsia="华文行楷" w:hAnsiTheme="minorEastAsia" w:hint="eastAsia"/>
          <w:noProof/>
          <w:sz w:val="52"/>
          <w:szCs w:val="52"/>
        </w:rPr>
        <w:drawing>
          <wp:inline distT="0" distB="0" distL="0" distR="0" wp14:anchorId="139D8DE0" wp14:editId="1E5877EF">
            <wp:extent cx="2910840" cy="2095500"/>
            <wp:effectExtent l="0" t="0" r="38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11.39_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75" cy="209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AB" w:rsidRDefault="00CE34DE" w:rsidP="006A2DAB">
      <w:pPr>
        <w:jc w:val="center"/>
        <w:rPr>
          <w:rFonts w:ascii="华文行楷" w:eastAsia="华文行楷" w:hAnsiTheme="minorEastAsia"/>
          <w:sz w:val="52"/>
          <w:szCs w:val="52"/>
        </w:rPr>
      </w:pPr>
      <w:r>
        <w:rPr>
          <w:rFonts w:ascii="华文行楷" w:eastAsia="华文行楷" w:hAnsiTheme="minorEastAsia" w:hint="eastAsia"/>
          <w:noProof/>
          <w:sz w:val="52"/>
          <w:szCs w:val="52"/>
        </w:rPr>
        <w:drawing>
          <wp:anchor distT="0" distB="0" distL="114300" distR="114300" simplePos="0" relativeHeight="251694080" behindDoc="1" locked="0" layoutInCell="1" allowOverlap="1" wp14:anchorId="42FDD016" wp14:editId="1E24A1AE">
            <wp:simplePos x="0" y="0"/>
            <wp:positionH relativeFrom="column">
              <wp:posOffset>3444240</wp:posOffset>
            </wp:positionH>
            <wp:positionV relativeFrom="paragraph">
              <wp:posOffset>384175</wp:posOffset>
            </wp:positionV>
            <wp:extent cx="2689860" cy="2056130"/>
            <wp:effectExtent l="0" t="0" r="0" b="127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11.39_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行楷" w:eastAsia="华文行楷" w:hAnsiTheme="minorEastAsia" w:hint="eastAsia"/>
          <w:noProof/>
          <w:sz w:val="52"/>
          <w:szCs w:val="52"/>
        </w:rPr>
        <w:drawing>
          <wp:anchor distT="0" distB="0" distL="114300" distR="114300" simplePos="0" relativeHeight="251695104" behindDoc="1" locked="0" layoutInCell="1" allowOverlap="1" wp14:anchorId="7E5B40D6" wp14:editId="0DD34D87">
            <wp:simplePos x="0" y="0"/>
            <wp:positionH relativeFrom="column">
              <wp:posOffset>-167640</wp:posOffset>
            </wp:positionH>
            <wp:positionV relativeFrom="paragraph">
              <wp:posOffset>387985</wp:posOffset>
            </wp:positionV>
            <wp:extent cx="2910840" cy="2128520"/>
            <wp:effectExtent l="0" t="0" r="3810" b="508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11.39_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D6" w:rsidRDefault="000D3FD6" w:rsidP="00CE34DE">
      <w:pPr>
        <w:rPr>
          <w:rFonts w:ascii="华文行楷" w:eastAsia="华文行楷" w:hAnsiTheme="minorEastAsia"/>
          <w:sz w:val="52"/>
          <w:szCs w:val="52"/>
        </w:rPr>
      </w:pPr>
    </w:p>
    <w:p w:rsidR="006A2DAB" w:rsidRDefault="006A2DAB" w:rsidP="000D3FD6">
      <w:pPr>
        <w:jc w:val="left"/>
        <w:rPr>
          <w:rFonts w:ascii="华文行楷" w:eastAsia="华文行楷" w:hAnsiTheme="minorEastAsia"/>
          <w:sz w:val="52"/>
          <w:szCs w:val="52"/>
        </w:rPr>
      </w:pPr>
    </w:p>
    <w:p w:rsidR="000D3FD6" w:rsidRPr="000D3FD6" w:rsidRDefault="00CE34DE" w:rsidP="006A2DAB">
      <w:pPr>
        <w:jc w:val="center"/>
        <w:rPr>
          <w:rFonts w:ascii="华文行楷" w:eastAsia="华文行楷" w:hAnsiTheme="minorEastAsia"/>
          <w:sz w:val="52"/>
          <w:szCs w:val="52"/>
        </w:rPr>
      </w:pPr>
      <w:r>
        <w:rPr>
          <w:rFonts w:ascii="华文行楷" w:eastAsia="华文行楷" w:hAnsiTheme="minorEastAsia"/>
          <w:noProof/>
          <w:sz w:val="52"/>
          <w:szCs w:val="52"/>
        </w:rPr>
        <w:drawing>
          <wp:anchor distT="0" distB="0" distL="114300" distR="114300" simplePos="0" relativeHeight="251697152" behindDoc="1" locked="0" layoutInCell="1" allowOverlap="1" wp14:anchorId="2CF39D8D" wp14:editId="18F004F7">
            <wp:simplePos x="0" y="0"/>
            <wp:positionH relativeFrom="column">
              <wp:posOffset>3444241</wp:posOffset>
            </wp:positionH>
            <wp:positionV relativeFrom="paragraph">
              <wp:posOffset>1636114</wp:posOffset>
            </wp:positionV>
            <wp:extent cx="2750820" cy="2218336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11.39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1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华文行楷" w:eastAsia="华文行楷" w:hAnsiTheme="minorEastAsia"/>
          <w:noProof/>
          <w:sz w:val="52"/>
          <w:szCs w:val="52"/>
        </w:rPr>
        <w:drawing>
          <wp:anchor distT="0" distB="0" distL="114300" distR="114300" simplePos="0" relativeHeight="251696128" behindDoc="1" locked="0" layoutInCell="1" allowOverlap="1" wp14:anchorId="5ABE31D2" wp14:editId="4D8A3382">
            <wp:simplePos x="0" y="0"/>
            <wp:positionH relativeFrom="column">
              <wp:posOffset>106655</wp:posOffset>
            </wp:positionH>
            <wp:positionV relativeFrom="paragraph">
              <wp:posOffset>1244575</wp:posOffset>
            </wp:positionV>
            <wp:extent cx="2324044" cy="2872740"/>
            <wp:effectExtent l="0" t="7937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23 21.11.39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3211" cy="287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FD6" w:rsidRPr="000D3FD6" w:rsidSect="0078420F">
      <w:headerReference w:type="default" r:id="rId23"/>
      <w:pgSz w:w="11906" w:h="16838"/>
      <w:pgMar w:top="40" w:right="1800" w:bottom="0" w:left="180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7F6" w:rsidRDefault="004127F6" w:rsidP="0078420F">
      <w:r>
        <w:separator/>
      </w:r>
    </w:p>
  </w:endnote>
  <w:endnote w:type="continuationSeparator" w:id="0">
    <w:p w:rsidR="004127F6" w:rsidRDefault="004127F6" w:rsidP="00784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7F6" w:rsidRDefault="004127F6" w:rsidP="0078420F">
      <w:r>
        <w:separator/>
      </w:r>
    </w:p>
  </w:footnote>
  <w:footnote w:type="continuationSeparator" w:id="0">
    <w:p w:rsidR="004127F6" w:rsidRDefault="004127F6" w:rsidP="00784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A51" w:rsidRDefault="003D0A5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E0669"/>
    <w:multiLevelType w:val="hybridMultilevel"/>
    <w:tmpl w:val="9C0CF93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E1A46DD"/>
    <w:multiLevelType w:val="hybridMultilevel"/>
    <w:tmpl w:val="943E7E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F40687A"/>
    <w:multiLevelType w:val="hybridMultilevel"/>
    <w:tmpl w:val="4BC066C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attachedTemplate r:id="rId1"/>
  <w:defaultTabStop w:val="420"/>
  <w:drawingGridHorizontalSpacing w:val="210"/>
  <w:drawingGridVerticalSpacing w:val="156"/>
  <w:noPunctuationKerning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B77B52"/>
    <w:rsid w:val="00023347"/>
    <w:rsid w:val="000561B3"/>
    <w:rsid w:val="00067CCE"/>
    <w:rsid w:val="00097E25"/>
    <w:rsid w:val="000B3CCE"/>
    <w:rsid w:val="000C0385"/>
    <w:rsid w:val="000C4F21"/>
    <w:rsid w:val="000D3F4F"/>
    <w:rsid w:val="000D3FD6"/>
    <w:rsid w:val="000E2F95"/>
    <w:rsid w:val="000E6223"/>
    <w:rsid w:val="00107AFF"/>
    <w:rsid w:val="00120988"/>
    <w:rsid w:val="001433B3"/>
    <w:rsid w:val="00144EBA"/>
    <w:rsid w:val="0015501B"/>
    <w:rsid w:val="00167AD8"/>
    <w:rsid w:val="00190062"/>
    <w:rsid w:val="001B189A"/>
    <w:rsid w:val="002021BC"/>
    <w:rsid w:val="00293E17"/>
    <w:rsid w:val="00296F3C"/>
    <w:rsid w:val="002C5E0F"/>
    <w:rsid w:val="002E0007"/>
    <w:rsid w:val="002E656A"/>
    <w:rsid w:val="002E79C4"/>
    <w:rsid w:val="00315A42"/>
    <w:rsid w:val="0032406C"/>
    <w:rsid w:val="003D0A51"/>
    <w:rsid w:val="003E699A"/>
    <w:rsid w:val="0040510E"/>
    <w:rsid w:val="004127F6"/>
    <w:rsid w:val="00444361"/>
    <w:rsid w:val="00461FA8"/>
    <w:rsid w:val="00467B5D"/>
    <w:rsid w:val="004809DA"/>
    <w:rsid w:val="004A6744"/>
    <w:rsid w:val="004D5817"/>
    <w:rsid w:val="004F68EC"/>
    <w:rsid w:val="00551E47"/>
    <w:rsid w:val="00580B84"/>
    <w:rsid w:val="00636BEE"/>
    <w:rsid w:val="006379A8"/>
    <w:rsid w:val="00645B03"/>
    <w:rsid w:val="00661222"/>
    <w:rsid w:val="00673F42"/>
    <w:rsid w:val="006A2DAB"/>
    <w:rsid w:val="006A3C9A"/>
    <w:rsid w:val="006A544B"/>
    <w:rsid w:val="006F2FA7"/>
    <w:rsid w:val="00721877"/>
    <w:rsid w:val="0074350F"/>
    <w:rsid w:val="00751F0C"/>
    <w:rsid w:val="0078420F"/>
    <w:rsid w:val="00797BC8"/>
    <w:rsid w:val="007F52FC"/>
    <w:rsid w:val="00804F90"/>
    <w:rsid w:val="00805BB6"/>
    <w:rsid w:val="00823239"/>
    <w:rsid w:val="008305C5"/>
    <w:rsid w:val="00831FB1"/>
    <w:rsid w:val="00843C6B"/>
    <w:rsid w:val="008C641C"/>
    <w:rsid w:val="008D3137"/>
    <w:rsid w:val="008E041B"/>
    <w:rsid w:val="0091788F"/>
    <w:rsid w:val="00992AA3"/>
    <w:rsid w:val="009E5F16"/>
    <w:rsid w:val="00A142AB"/>
    <w:rsid w:val="00A67A40"/>
    <w:rsid w:val="00AA1EAC"/>
    <w:rsid w:val="00AB67DD"/>
    <w:rsid w:val="00B15C23"/>
    <w:rsid w:val="00B165FD"/>
    <w:rsid w:val="00B70008"/>
    <w:rsid w:val="00B92382"/>
    <w:rsid w:val="00BA7630"/>
    <w:rsid w:val="00BA77D5"/>
    <w:rsid w:val="00BE411F"/>
    <w:rsid w:val="00C07184"/>
    <w:rsid w:val="00C127DE"/>
    <w:rsid w:val="00C632EF"/>
    <w:rsid w:val="00C91ADC"/>
    <w:rsid w:val="00CC3B14"/>
    <w:rsid w:val="00CD04D2"/>
    <w:rsid w:val="00CE34DE"/>
    <w:rsid w:val="00CF1705"/>
    <w:rsid w:val="00D00407"/>
    <w:rsid w:val="00D22677"/>
    <w:rsid w:val="00D24967"/>
    <w:rsid w:val="00D6032D"/>
    <w:rsid w:val="00DB263E"/>
    <w:rsid w:val="00E25F06"/>
    <w:rsid w:val="00E47E6D"/>
    <w:rsid w:val="00E57378"/>
    <w:rsid w:val="00F05FB1"/>
    <w:rsid w:val="00F563B5"/>
    <w:rsid w:val="00FA3488"/>
    <w:rsid w:val="00FC7458"/>
    <w:rsid w:val="014B38AD"/>
    <w:rsid w:val="0185278D"/>
    <w:rsid w:val="01D51B38"/>
    <w:rsid w:val="04580AB2"/>
    <w:rsid w:val="0919157B"/>
    <w:rsid w:val="0D643A2D"/>
    <w:rsid w:val="0F0F34B4"/>
    <w:rsid w:val="0F604C34"/>
    <w:rsid w:val="14E77DAB"/>
    <w:rsid w:val="15446A19"/>
    <w:rsid w:val="15F404BF"/>
    <w:rsid w:val="17FA4799"/>
    <w:rsid w:val="19EF42AF"/>
    <w:rsid w:val="1A9A6CA2"/>
    <w:rsid w:val="1CC1153B"/>
    <w:rsid w:val="1F3C77B4"/>
    <w:rsid w:val="20EC6113"/>
    <w:rsid w:val="22F2388A"/>
    <w:rsid w:val="22FE0FF6"/>
    <w:rsid w:val="24871722"/>
    <w:rsid w:val="27D42496"/>
    <w:rsid w:val="2AF02781"/>
    <w:rsid w:val="2EE609A7"/>
    <w:rsid w:val="2F684959"/>
    <w:rsid w:val="342C26DB"/>
    <w:rsid w:val="3729471A"/>
    <w:rsid w:val="39F93470"/>
    <w:rsid w:val="3D03613D"/>
    <w:rsid w:val="3E6D7182"/>
    <w:rsid w:val="41230534"/>
    <w:rsid w:val="4227241A"/>
    <w:rsid w:val="438A5913"/>
    <w:rsid w:val="466D63C1"/>
    <w:rsid w:val="479F1D41"/>
    <w:rsid w:val="4BC6625C"/>
    <w:rsid w:val="4BE1010B"/>
    <w:rsid w:val="4C1F2F74"/>
    <w:rsid w:val="4D567D5B"/>
    <w:rsid w:val="4FD61E75"/>
    <w:rsid w:val="518929A8"/>
    <w:rsid w:val="52CD52F4"/>
    <w:rsid w:val="544B53F0"/>
    <w:rsid w:val="5540239D"/>
    <w:rsid w:val="5546334C"/>
    <w:rsid w:val="573D5582"/>
    <w:rsid w:val="59296DD4"/>
    <w:rsid w:val="5954363E"/>
    <w:rsid w:val="59E87FD4"/>
    <w:rsid w:val="5AFB2271"/>
    <w:rsid w:val="5BB70F4F"/>
    <w:rsid w:val="5C2C6147"/>
    <w:rsid w:val="5F236A4A"/>
    <w:rsid w:val="5F4C1567"/>
    <w:rsid w:val="5F844F44"/>
    <w:rsid w:val="61240224"/>
    <w:rsid w:val="672D4F56"/>
    <w:rsid w:val="677862CF"/>
    <w:rsid w:val="68D11D83"/>
    <w:rsid w:val="68F138DF"/>
    <w:rsid w:val="69B608CB"/>
    <w:rsid w:val="6AA57288"/>
    <w:rsid w:val="6BE548FD"/>
    <w:rsid w:val="6BF95FCE"/>
    <w:rsid w:val="6D9E5513"/>
    <w:rsid w:val="6F6170C9"/>
    <w:rsid w:val="70B80E20"/>
    <w:rsid w:val="71914E01"/>
    <w:rsid w:val="73B77B52"/>
    <w:rsid w:val="748D48C4"/>
    <w:rsid w:val="75C92B98"/>
    <w:rsid w:val="77521916"/>
    <w:rsid w:val="7C3725DB"/>
    <w:rsid w:val="7E37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84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784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78420F"/>
    <w:pPr>
      <w:jc w:val="left"/>
    </w:pPr>
    <w:rPr>
      <w:kern w:val="0"/>
      <w:sz w:val="24"/>
    </w:rPr>
  </w:style>
  <w:style w:type="table" w:styleId="a6">
    <w:name w:val="Table Grid"/>
    <w:basedOn w:val="a1"/>
    <w:qFormat/>
    <w:rsid w:val="0078420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_Style 7"/>
    <w:basedOn w:val="a"/>
    <w:qFormat/>
    <w:rsid w:val="0078420F"/>
    <w:pPr>
      <w:ind w:firstLineChars="200" w:firstLine="420"/>
    </w:pPr>
    <w:rPr>
      <w:rFonts w:ascii="Arial Unicode MS" w:eastAsia="微软雅黑" w:hAnsi="Arial Unicode MS"/>
    </w:rPr>
  </w:style>
  <w:style w:type="character" w:styleId="a7">
    <w:name w:val="Hyperlink"/>
    <w:basedOn w:val="a0"/>
    <w:rsid w:val="00636BEE"/>
    <w:rPr>
      <w:color w:val="0000FF" w:themeColor="hyperlink"/>
      <w:u w:val="single"/>
    </w:rPr>
  </w:style>
  <w:style w:type="paragraph" w:styleId="a8">
    <w:name w:val="Salutation"/>
    <w:basedOn w:val="a"/>
    <w:next w:val="a"/>
    <w:link w:val="Char"/>
    <w:rsid w:val="00645B03"/>
    <w:rPr>
      <w:rFonts w:asciiTheme="minorEastAsia" w:eastAsiaTheme="minorEastAsia" w:hAnsiTheme="minorEastAsia"/>
      <w:sz w:val="28"/>
      <w:szCs w:val="28"/>
    </w:rPr>
  </w:style>
  <w:style w:type="character" w:customStyle="1" w:styleId="Char">
    <w:name w:val="称呼 Char"/>
    <w:basedOn w:val="a0"/>
    <w:link w:val="a8"/>
    <w:rsid w:val="00645B03"/>
    <w:rPr>
      <w:rFonts w:asciiTheme="minorEastAsia" w:eastAsiaTheme="minorEastAsia" w:hAnsiTheme="minorEastAsia"/>
      <w:kern w:val="2"/>
      <w:sz w:val="28"/>
      <w:szCs w:val="28"/>
    </w:rPr>
  </w:style>
  <w:style w:type="paragraph" w:styleId="a9">
    <w:name w:val="Closing"/>
    <w:basedOn w:val="a"/>
    <w:link w:val="Char0"/>
    <w:rsid w:val="00645B03"/>
    <w:pPr>
      <w:ind w:leftChars="2100" w:left="100"/>
    </w:pPr>
    <w:rPr>
      <w:rFonts w:asciiTheme="minorEastAsia" w:eastAsiaTheme="minorEastAsia" w:hAnsiTheme="minorEastAsia"/>
      <w:sz w:val="28"/>
      <w:szCs w:val="28"/>
    </w:rPr>
  </w:style>
  <w:style w:type="character" w:customStyle="1" w:styleId="Char0">
    <w:name w:val="结束语 Char"/>
    <w:basedOn w:val="a0"/>
    <w:link w:val="a9"/>
    <w:rsid w:val="00645B03"/>
    <w:rPr>
      <w:rFonts w:asciiTheme="minorEastAsia" w:eastAsiaTheme="minorEastAsia" w:hAnsiTheme="minorEastAsia"/>
      <w:kern w:val="2"/>
      <w:sz w:val="28"/>
      <w:szCs w:val="28"/>
    </w:rPr>
  </w:style>
  <w:style w:type="paragraph" w:styleId="aa">
    <w:name w:val="Balloon Text"/>
    <w:basedOn w:val="a"/>
    <w:link w:val="Char1"/>
    <w:rsid w:val="00D00407"/>
    <w:rPr>
      <w:sz w:val="18"/>
      <w:szCs w:val="18"/>
    </w:rPr>
  </w:style>
  <w:style w:type="character" w:customStyle="1" w:styleId="Char1">
    <w:name w:val="批注框文本 Char"/>
    <w:basedOn w:val="a0"/>
    <w:link w:val="aa"/>
    <w:rsid w:val="00D00407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B7000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4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842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7842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78420F"/>
    <w:pPr>
      <w:jc w:val="left"/>
    </w:pPr>
    <w:rPr>
      <w:kern w:val="0"/>
      <w:sz w:val="24"/>
    </w:rPr>
  </w:style>
  <w:style w:type="table" w:styleId="a6">
    <w:name w:val="Table Grid"/>
    <w:basedOn w:val="a1"/>
    <w:qFormat/>
    <w:rsid w:val="0078420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_Style 7"/>
    <w:basedOn w:val="a"/>
    <w:qFormat/>
    <w:rsid w:val="0078420F"/>
    <w:pPr>
      <w:ind w:firstLineChars="200" w:firstLine="420"/>
    </w:pPr>
    <w:rPr>
      <w:rFonts w:ascii="Arial Unicode MS" w:eastAsia="微软雅黑" w:hAnsi="Arial Unicode MS"/>
    </w:rPr>
  </w:style>
  <w:style w:type="character" w:styleId="a7">
    <w:name w:val="Hyperlink"/>
    <w:basedOn w:val="a0"/>
    <w:rsid w:val="00636BEE"/>
    <w:rPr>
      <w:color w:val="0000FF" w:themeColor="hyperlink"/>
      <w:u w:val="single"/>
    </w:rPr>
  </w:style>
  <w:style w:type="paragraph" w:styleId="a8">
    <w:name w:val="Salutation"/>
    <w:basedOn w:val="a"/>
    <w:next w:val="a"/>
    <w:link w:val="Char"/>
    <w:rsid w:val="00645B03"/>
    <w:rPr>
      <w:rFonts w:asciiTheme="minorEastAsia" w:eastAsiaTheme="minorEastAsia" w:hAnsiTheme="minorEastAsia"/>
      <w:sz w:val="28"/>
      <w:szCs w:val="28"/>
    </w:rPr>
  </w:style>
  <w:style w:type="character" w:customStyle="1" w:styleId="Char">
    <w:name w:val="称呼 Char"/>
    <w:basedOn w:val="a0"/>
    <w:link w:val="a8"/>
    <w:rsid w:val="00645B03"/>
    <w:rPr>
      <w:rFonts w:asciiTheme="minorEastAsia" w:eastAsiaTheme="minorEastAsia" w:hAnsiTheme="minorEastAsia"/>
      <w:kern w:val="2"/>
      <w:sz w:val="28"/>
      <w:szCs w:val="28"/>
    </w:rPr>
  </w:style>
  <w:style w:type="paragraph" w:styleId="a9">
    <w:name w:val="Closing"/>
    <w:basedOn w:val="a"/>
    <w:link w:val="Char0"/>
    <w:rsid w:val="00645B03"/>
    <w:pPr>
      <w:ind w:leftChars="2100" w:left="100"/>
    </w:pPr>
    <w:rPr>
      <w:rFonts w:asciiTheme="minorEastAsia" w:eastAsiaTheme="minorEastAsia" w:hAnsiTheme="minorEastAsia"/>
      <w:sz w:val="28"/>
      <w:szCs w:val="28"/>
    </w:rPr>
  </w:style>
  <w:style w:type="character" w:customStyle="1" w:styleId="Char0">
    <w:name w:val="结束语 Char"/>
    <w:basedOn w:val="a0"/>
    <w:link w:val="a9"/>
    <w:rsid w:val="00645B03"/>
    <w:rPr>
      <w:rFonts w:asciiTheme="minorEastAsia" w:eastAsiaTheme="minorEastAsia" w:hAnsiTheme="minorEastAsia"/>
      <w:kern w:val="2"/>
      <w:sz w:val="28"/>
      <w:szCs w:val="28"/>
    </w:rPr>
  </w:style>
  <w:style w:type="paragraph" w:styleId="aa">
    <w:name w:val="Balloon Text"/>
    <w:basedOn w:val="a"/>
    <w:link w:val="Char1"/>
    <w:rsid w:val="00D00407"/>
    <w:rPr>
      <w:sz w:val="18"/>
      <w:szCs w:val="18"/>
    </w:rPr>
  </w:style>
  <w:style w:type="character" w:customStyle="1" w:styleId="Char1">
    <w:name w:val="批注框文本 Char"/>
    <w:basedOn w:val="a0"/>
    <w:link w:val="aa"/>
    <w:rsid w:val="00D00407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B700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27700;&#24425;&#33457;&#40479;&#31616;&#21382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水彩花鸟简历</Template>
  <TotalTime>1</TotalTime>
  <Pages>7</Pages>
  <Words>349</Words>
  <Characters>1990</Characters>
  <Application>Microsoft Office Word</Application>
  <DocSecurity>0</DocSecurity>
  <Lines>16</Lines>
  <Paragraphs>4</Paragraphs>
  <ScaleCrop>false</ScaleCrop>
  <Company>China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PYL</cp:lastModifiedBy>
  <cp:revision>3</cp:revision>
  <dcterms:created xsi:type="dcterms:W3CDTF">2019-06-27T13:19:00Z</dcterms:created>
  <dcterms:modified xsi:type="dcterms:W3CDTF">2019-06-27T13:21:00Z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