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jc w:val="left"/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4024630</wp:posOffset>
            </wp:positionV>
            <wp:extent cx="1945005" cy="2185670"/>
            <wp:effectExtent l="38100" t="38100" r="55245" b="43180"/>
            <wp:wrapNone/>
            <wp:docPr id="124" name="图片 124" descr="C:\Users\lenovo\Desktop\QQ图片20190630155024.jpgQQ图片2019063015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C:\Users\lenovo\Desktop\QQ图片20190630155024.jpgQQ图片2019063015502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185670"/>
                    </a:xfrm>
                    <a:prstGeom prst="rect">
                      <a:avLst/>
                    </a:prstGeom>
                    <a:ln w="3810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9373870</wp:posOffset>
                </wp:positionV>
                <wp:extent cx="2068195" cy="320040"/>
                <wp:effectExtent l="0" t="0" r="0" b="0"/>
                <wp:wrapNone/>
                <wp:docPr id="12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1467065414</w:t>
                            </w: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296.15pt;margin-top:738.1pt;height:25.2pt;width:162.85pt;z-index:251639808;mso-width-relative:page;mso-height-relative:page;" filled="f" stroked="f" coordsize="21600,21600" o:gfxdata="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OGpME2gAAAA0BAAAPAAAA&#10;AAAAAAEAIAAAACIAAABkcnMvZG93bnJldi54bWxQSwECFAAUAAAACACHTuJAwBCy0KEBAAASAwAA&#10;DgAAAAAAAAABACAAAAAp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cs="Times New Roman" w:eastAsiaTheme="minorEastAsia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1467065414</w:t>
                      </w:r>
                      <w:r>
                        <w:rPr>
                          <w:rFonts w:hint="eastAsia" w:ascii="微软雅黑" w:hAnsi="微软雅黑" w:cs="Times New Roman" w:eastAsiaTheme="minorEastAsia"/>
                          <w:color w:val="auto"/>
                          <w:kern w:val="24"/>
                          <w:sz w:val="24"/>
                          <w:szCs w:val="24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9479280</wp:posOffset>
                </wp:positionV>
                <wp:extent cx="144780" cy="144145"/>
                <wp:effectExtent l="0" t="0" r="7620" b="8255"/>
                <wp:wrapNone/>
                <wp:docPr id="12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45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4F4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280.7pt;margin-top:746.4pt;height:11.35pt;width:11.4pt;z-index:251640832;mso-width-relative:page;mso-height-relative:page;" fillcolor="#554F4D" filled="t" stroked="f" coordsize="607639,606722" o:gfxdata="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<v:path o:connectlocs="96513,108100;114607,108100;120652,114099;114607,120120;96513,120120;90489,114099;96513,108100;12066,54706;12066,132131;132713,132131;132713,54706;76196,100734;68562,100734;22924,48055;72379,88340;121833,48055;24133,30023;24133,36041;120646,36041;120646,30023;114602,30023;30156,30023;36200,12013;36200,18010;108579,18010;108579,12013;30156,0;114602,0;120646,5996;120646,18010;126669,18010;132713,24027;132713,36041;138735,36041;138757,36041;139351,36062;139647,36104;139923,36147;140284,36231;140496,36294;140814,36400;141047,36484;141323,36611;141598,36738;141810,36865;142086,37055;142277,37181;142574,37392;142765,37582;142998,37793;143401,38237;143486,38343;143762,38701;143889,38912;144059,39208;144186,39462;144313,39757;144419,40031;144504,40306;144589,40602;144652,40876;144716,41235;144737,41446;144758,41911;144780,42037;144780,42059;144780,138127;138735,144145;6022,144145;0,138127;0,42059;0,42037;0,41911;21,41446;63,41214;106,40876;169,40602;254,40306;360,40031;466,39757;593,39462;699,39208;890,38912;1017,38701;1293,38343;1357,38237;1378,38237;1760,37793;1993,37582;2205,37392;2502,37181;2672,37055;2969,36865;3181,36738;3456,36611;3711,36484;3944,36400;4283,36294;4495,36231;4856,36147;5110,36104;5428,36062;6022,36041;12066,36041;12066,24027;18089,18010;24133,18010;24133,5996;30156,0" o:connectangles="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9373870</wp:posOffset>
                </wp:positionV>
                <wp:extent cx="1680845" cy="320040"/>
                <wp:effectExtent l="0" t="0" r="0" b="0"/>
                <wp:wrapNone/>
                <wp:docPr id="120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eastAsia="宋体"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cs="Times New Roman" w:eastAsiaTheme="minorEastAsia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13978726345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76.4pt;margin-top:738.1pt;height:25.2pt;width:132.35pt;z-index:251637760;mso-width-relative:page;mso-height-relative:page;" filled="f" stroked="f" coordsize="21600,21600" o:gfxdata="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5vHvwNkAAAANAQAADwAAAAAA&#10;AAABACAAAAAiAAAAZHJzL2Rvd25yZXYueG1sUEsBAhQAFAAAAAgAh07iQDK3ojWgAQAAEg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eastAsia="宋体"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cs="Times New Roman" w:eastAsiaTheme="minorEastAsia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13978726345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9449435</wp:posOffset>
                </wp:positionV>
                <wp:extent cx="111125" cy="179070"/>
                <wp:effectExtent l="0" t="0" r="3175" b="11430"/>
                <wp:wrapNone/>
                <wp:docPr id="12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70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4F4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162.25pt;margin-top:744.05pt;height:14.1pt;width:8.75pt;z-index:251638784;mso-width-relative:page;mso-height-relative:page;" fillcolor="#554F4D" filled="t" stroked="f" coordsize="4025,6467" o:gfxdata="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" path="m2819,0l2819,129,0,129,0,6467,4025,6467,4025,129,3593,129,3593,0,2819,0,2819,0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>
                <v:path o:connectlocs="77828,0;77828,3571;0,3571;0,179070;111125,179070;111125,3571;99198,3571;99198,0;77828,0;77828,0;33296,167329;11899,167329;11899,153041;33296,153041;33296,167329;33296,167329;33296,142768;11899,142768;11899,128480;33296,128480;33296,142768;33296,142768;66260,167329;44864,167329;44864,153041;66260,153041;66260,167329;66260,142768;44864,142768;44864,128480;66260,128480;66260,142768;99198,167329;77828,167329;77828,153041;99198,153041;99198,167329;99198,142768;77828,142768;77828,128480;99198,128480;99198,142768;99198,115854;11899,115854;11899,14786;99198,14786;99198,115854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9460230</wp:posOffset>
                </wp:positionV>
                <wp:extent cx="161925" cy="162560"/>
                <wp:effectExtent l="0" t="0" r="10160" b="8890"/>
                <wp:wrapNone/>
                <wp:docPr id="119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4F4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63.2pt;margin-top:744.9pt;height:12.8pt;width:12.75pt;z-index:251636736;mso-width-relative:page;mso-height-relative:page;" fillcolor="#554F4D" filled="t" stroked="f" coordsize="5054,5072" o:gfxdata="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<v:path o:connectlocs="160258,146919;143438,109612;128796,100157;109509,100157;130174,49229;80962,0;31750,49229;52255,100157;33096,100157;18454,109612;1666,146919;2210,157656;11758,162560;150166,162560;159682,157656;160258,146919;80962,27050;103101,49229;80962,71408;58791,49229;80962,27050;17749,147592;32071,115830;33192,115093;62187,115093;69268,124419;80962,134547;92496,124419;99577,115093;128732,115093;129853,115830;144143,147592;17749,147592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9373870</wp:posOffset>
                </wp:positionV>
                <wp:extent cx="1518920" cy="320040"/>
                <wp:effectExtent l="0" t="0" r="0" b="0"/>
                <wp:wrapNone/>
                <wp:docPr id="118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24"/>
                                <w:lang w:val="en-US" w:eastAsia="zh-CN"/>
                              </w:rPr>
                              <w:t>广西崇左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78.55pt;margin-top:738.1pt;height:25.2pt;width:119.6pt;z-index:251635712;mso-width-relative:page;mso-height-relative:page;" filled="f" stroked="f" coordsize="21600,21600" o:gfxdata="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PlvaQHZAAAADQEAAA8AAAAAAAAA&#10;AQAgAAAAIgAAAGRycy9kb3ducmV2LnhtbFBLAQIUABQAAAAIAIdO4kC2+jMTngEAABI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24"/>
                          <w:lang w:val="en-US" w:eastAsia="zh-CN"/>
                        </w:rPr>
                        <w:t>广西崇左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6931025</wp:posOffset>
                </wp:positionV>
                <wp:extent cx="3036570" cy="2388870"/>
                <wp:effectExtent l="0" t="0" r="0" b="0"/>
                <wp:wrapNone/>
                <wp:docPr id="11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2388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  <w:lang w:val="en-US" w:eastAsia="zh-CN"/>
                              </w:rPr>
                              <w:t xml:space="preserve">姓    名：苏美芳  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  <w:lang w:val="en-US" w:eastAsia="zh-CN"/>
                              </w:rPr>
                              <w:t>性    别：  女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  <w:lang w:val="en-US" w:eastAsia="zh-CN"/>
                              </w:rPr>
                              <w:t>毕业学校：广西民族师范学院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  <w:lang w:val="en-US" w:eastAsia="zh-CN"/>
                              </w:rPr>
                              <w:t>所学专业：人力资源管理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sz w:val="32"/>
                                <w:szCs w:val="32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  <w:t>人事助理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3.9pt;margin-top:545.75pt;height:188.1pt;width:239.1pt;z-index:251634688;mso-width-relative:page;mso-height-relative:page;" filled="f" stroked="f" coordsize="21600,21600" o:gfxdata="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ey6Dw2AAAAA0BAAAPAAAAAAAA&#10;AAEAIAAAACIAAABkcnMvZG93bnJldi54bWxQSwECFAAUAAAACACHTuJAwPpLL6ABAAAT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  <w:lang w:val="en-US" w:eastAsia="zh-CN"/>
                        </w:rPr>
                        <w:t xml:space="preserve">姓    名：苏美芳  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  <w:lang w:val="en-US" w:eastAsia="zh-CN"/>
                        </w:rPr>
                        <w:t>性    别：  女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  <w:lang w:val="en-US" w:eastAsia="zh-CN"/>
                        </w:rPr>
                        <w:t>毕业学校：广西民族师范学院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  <w:lang w:val="en-US" w:eastAsia="zh-CN"/>
                        </w:rPr>
                        <w:t>所学专业：人力资源管理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position w:val="1"/>
                          <w:sz w:val="32"/>
                          <w:szCs w:val="32"/>
                        </w:rPr>
                        <w:t xml:space="preserve">    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70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sz w:val="32"/>
                          <w:szCs w:val="32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4"/>
                          <w:sz w:val="32"/>
                          <w:szCs w:val="32"/>
                          <w:lang w:val="en-US" w:eastAsia="zh-CN"/>
                        </w:rPr>
                        <w:t>人事助理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4569460</wp:posOffset>
            </wp:positionV>
            <wp:extent cx="7559675" cy="2159635"/>
            <wp:effectExtent l="0" t="0" r="3175" b="12065"/>
            <wp:wrapNone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2814955</wp:posOffset>
                </wp:positionV>
                <wp:extent cx="4757420" cy="883920"/>
                <wp:effectExtent l="0" t="0" r="0" b="0"/>
                <wp:wrapNone/>
                <wp:docPr id="11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42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54F4D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53.9pt;margin-top:221.65pt;height:69.6pt;width:374.6pt;z-index:251633664;mso-width-relative:page;mso-height-relative:page;" filled="f" stroked="f" coordsize="21600,21600" o:gfxdata="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qoP9TYAAAACwEAAA8AAAAAAAAA&#10;AQAgAAAAIgAAAGRycy9kb3ducmV2LnhtbFBLAQIUABQAAAAIAIdO4kAiXAhD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/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54F4D"/>
                          <w:kern w:val="24"/>
                          <w:position w:val="1"/>
                          <w:sz w:val="64"/>
                          <w:szCs w:val="64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1355725</wp:posOffset>
                </wp:positionV>
                <wp:extent cx="6874510" cy="1280160"/>
                <wp:effectExtent l="0" t="0" r="0" b="0"/>
                <wp:wrapNone/>
                <wp:docPr id="115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510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幼圆" w:eastAsia="幼圆" w:cstheme="minorBidi"/>
                                <w:color w:val="554F4D"/>
                                <w:kern w:val="24"/>
                                <w:position w:val="1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53.9pt;margin-top:106.75pt;height:100.8pt;width:541.3pt;z-index:251632640;mso-width-relative:page;mso-height-relative:page;" filled="f" stroked="f" coordsize="21600,21600" o:gfxdata="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CdCxXtgAAAAMAQAADwAAAAAA&#10;AAABACAAAAAiAAAAZHJzL2Rvd25yZXYueG1sUEsBAhQAFAAAAAgAh07iQFqEKRChAQAAEg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/>
                      </w:pPr>
                      <w:r>
                        <w:rPr>
                          <w:rFonts w:hint="eastAsia" w:ascii="幼圆" w:eastAsia="幼圆" w:cstheme="minorBidi"/>
                          <w:color w:val="554F4D"/>
                          <w:kern w:val="24"/>
                          <w:position w:val="1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1488440</wp:posOffset>
                </wp:positionV>
                <wp:extent cx="6733540" cy="8812530"/>
                <wp:effectExtent l="4445" t="4445" r="5715" b="222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7430" y="1488440"/>
                          <a:ext cx="6733540" cy="8812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60" w:beforeAutospacing="0" w:after="0" w:afterAutospacing="0" w:line="360" w:lineRule="atLeast"/>
                              <w:ind w:left="0" w:right="3300" w:firstLine="0"/>
                              <w:jc w:val="left"/>
                              <w:rPr>
                                <w:rFonts w:ascii="Chinese Quote" w:hAnsi="Chinese Quote" w:eastAsia="Chinese Quote" w:cs="Chinese Quote"/>
                                <w:i w:val="0"/>
                                <w:caps w:val="0"/>
                                <w:color w:val="000000"/>
                                <w:spacing w:val="1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Chinese Quote" w:hAnsi="Chinese Quote" w:eastAsia="宋体" w:cs="Chinese Quote"/>
                                <w:i w:val="0"/>
                                <w:caps w:val="0"/>
                                <w:color w:val="000000"/>
                                <w:spacing w:val="15"/>
                                <w:sz w:val="36"/>
                                <w:szCs w:val="36"/>
                                <w:bdr w:val="none" w:color="auto" w:sz="0" w:space="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Chinese Quote" w:hAnsi="Chinese Quote" w:eastAsia="Chinese Quote" w:cs="Chinese Quote"/>
                                <w:i w:val="0"/>
                                <w:caps w:val="0"/>
                                <w:color w:val="000000"/>
                                <w:spacing w:val="15"/>
                                <w:sz w:val="36"/>
                                <w:szCs w:val="36"/>
                                <w:bdr w:val="none" w:color="auto" w:sz="0" w:space="0"/>
                              </w:rPr>
                              <w:t>人事专员（助理）(南宁市)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1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15"/>
                                <w:kern w:val="0"/>
                                <w:sz w:val="30"/>
                                <w:szCs w:val="30"/>
                                <w:bdr w:val="none" w:color="auto" w:sz="0" w:space="0"/>
                                <w:lang w:val="en-US" w:eastAsia="zh-CN" w:bidi="ar"/>
                              </w:rPr>
                              <w:t>薪酬：3000-5000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15"/>
                                <w:kern w:val="0"/>
                                <w:sz w:val="21"/>
                                <w:szCs w:val="21"/>
                                <w:bdr w:val="none" w:color="auto" w:sz="0" w:space="0"/>
                                <w:lang w:val="en-US" w:eastAsia="zh-CN" w:bidi="ar"/>
                              </w:rPr>
                              <w:t>元/月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EEEEEE" w:sz="6" w:space="18"/>
                                <w:right w:val="none" w:color="auto" w:sz="0" w:space="0"/>
                              </w:pBdr>
                              <w:spacing w:before="0" w:beforeAutospacing="0" w:after="0" w:afterAutospacing="0" w:line="210" w:lineRule="atLeast"/>
                              <w:ind w:left="0" w:right="0" w:firstLine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15"/>
                                <w:kern w:val="0"/>
                                <w:sz w:val="28"/>
                                <w:szCs w:val="28"/>
                                <w:bdr w:val="none" w:color="auto" w:sz="0" w:space="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15"/>
                                <w:kern w:val="0"/>
                                <w:sz w:val="28"/>
                                <w:szCs w:val="28"/>
                                <w:bdr w:val="none" w:color="auto" w:sz="0" w:space="0"/>
                                <w:lang w:val="en-US" w:eastAsia="zh-CN" w:bidi="ar"/>
                              </w:rPr>
                              <w:t>学历：不限经验：不限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EEEEEE" w:sz="6" w:space="18"/>
                                <w:right w:val="none" w:color="auto" w:sz="0" w:space="0"/>
                              </w:pBdr>
                              <w:spacing w:before="0" w:beforeAutospacing="0" w:after="0" w:afterAutospacing="0" w:line="210" w:lineRule="atLeast"/>
                              <w:ind w:left="0" w:right="0" w:firstLine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1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auto"/>
                                <w:spacing w:val="15"/>
                                <w:kern w:val="0"/>
                                <w:sz w:val="28"/>
                                <w:szCs w:val="28"/>
                                <w:bdr w:val="none" w:color="auto" w:sz="0" w:space="0"/>
                                <w:lang w:val="en-US" w:eastAsia="zh-CN" w:bidi="ar"/>
                              </w:rPr>
                              <w:t>招聘人数：10人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60" w:lineRule="atLeast"/>
                              <w:ind w:left="0" w:right="0"/>
                              <w:jc w:val="left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职位类型：全职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发布时间：2019-06-28T02:58:15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有效日期：2020-06-30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beforeAutospacing="0" w:after="0" w:afterLines="5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基本要求：年龄不限性别不限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beforeAutospacing="0" w:after="0" w:afterLines="5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Chinese Quote" w:hAnsi="Chinese Quote" w:eastAsia="宋体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工作地点：南宁 青秀区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beforeAutospacing="0" w:after="0" w:afterLines="5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kern w:val="0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  <w:lang w:val="en-US" w:eastAsia="zh-CN" w:bidi="ar"/>
                              </w:rPr>
                              <w:t>职位描述：</w:t>
                            </w: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人事专员（助理）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50" w:beforeAutospacing="0" w:after="0" w:afterLines="5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工作内容</w:t>
                            </w:r>
                            <w:r>
                              <w:rPr>
                                <w:rFonts w:hint="eastAsia" w:ascii="Chinese Quote" w:hAnsi="Chinese Quote" w:eastAsia="宋体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1 执行并完善公司的人事制度与计划，培训与发展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2 负责招聘工作，招聘网站的管理，通过电话网络邀约来访面试接待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3 办理员工的入职、转正、离职等手续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4 负责员工档案管理，对文档进行及时更新和存档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5 领导安排的其它工作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职位要求</w:t>
                            </w:r>
                            <w:r>
                              <w:rPr>
                                <w:rFonts w:hint="eastAsia" w:ascii="Chinese Quote" w:hAnsi="Chinese Quote" w:eastAsia="宋体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hinese Quote" w:hAnsi="Chinese Quote" w:eastAsia="宋体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8岁以上 ，男女不限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工作时间：10：00-18：00月休6天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Chinese Quote" w:hAnsi="Chinese Quote" w:eastAsia="Chinese Quote" w:cs="Chinese Quote"/>
                                <w:b w:val="0"/>
                                <w:i w:val="0"/>
                                <w:caps w:val="0"/>
                                <w:color w:val="000000"/>
                                <w:spacing w:val="15"/>
                                <w:sz w:val="24"/>
                                <w:szCs w:val="24"/>
                                <w:bdr w:val="none" w:color="auto" w:sz="0" w:space="0"/>
                                <w:shd w:val="clear" w:fill="FFFFFF"/>
                              </w:rPr>
                              <w:t>工作地址：南宁市青秀区丽原·天际停车场-出入口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05pt;margin-top:117.2pt;height:693.9pt;width:530.2pt;z-index:251635712;mso-width-relative:page;mso-height-relative:page;" fillcolor="#FFFFFF [3201]" filled="t" stroked="t" coordsize="21600,21600" o:gfxdata="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JK4Y7cAAAADQEAAA8AAAAA&#10;AAAAAQAgAAAAIgAAAGRycy9kb3ducmV2LnhtbFBLAQIUABQAAAAIAIdO4kBBe7cMSQIAAHcEAAAO&#10;AAAAAAAAAAEAIAAAACsBAABkcnMvZTJvRG9jLnhtbFBLBQYAAAAABgAGAFkBAADmBQAAAAA=&#10;">
                <v:fill on="t" focussize="0,0"/>
                <v:stroke weight="0.5pt" color="#00206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60" w:beforeAutospacing="0" w:after="0" w:afterAutospacing="0" w:line="360" w:lineRule="atLeast"/>
                        <w:ind w:left="0" w:right="3300" w:firstLine="0"/>
                        <w:jc w:val="left"/>
                        <w:rPr>
                          <w:rFonts w:ascii="Chinese Quote" w:hAnsi="Chinese Quote" w:eastAsia="Chinese Quote" w:cs="Chinese Quote"/>
                          <w:i w:val="0"/>
                          <w:caps w:val="0"/>
                          <w:color w:val="000000"/>
                          <w:spacing w:val="15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Chinese Quote" w:hAnsi="Chinese Quote" w:eastAsia="宋体" w:cs="Chinese Quote"/>
                          <w:i w:val="0"/>
                          <w:caps w:val="0"/>
                          <w:color w:val="000000"/>
                          <w:spacing w:val="15"/>
                          <w:sz w:val="36"/>
                          <w:szCs w:val="36"/>
                          <w:bdr w:val="none" w:color="auto" w:sz="0" w:space="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ascii="Chinese Quote" w:hAnsi="Chinese Quote" w:eastAsia="Chinese Quote" w:cs="Chinese Quote"/>
                          <w:i w:val="0"/>
                          <w:caps w:val="0"/>
                          <w:color w:val="000000"/>
                          <w:spacing w:val="15"/>
                          <w:sz w:val="36"/>
                          <w:szCs w:val="36"/>
                          <w:bdr w:val="none" w:color="auto" w:sz="0" w:space="0"/>
                        </w:rPr>
                        <w:t>人事专员（助理）(南宁市)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15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15"/>
                          <w:kern w:val="0"/>
                          <w:sz w:val="30"/>
                          <w:szCs w:val="30"/>
                          <w:bdr w:val="none" w:color="auto" w:sz="0" w:space="0"/>
                          <w:lang w:val="en-US" w:eastAsia="zh-CN" w:bidi="ar"/>
                        </w:rPr>
                        <w:t>薪酬：3000-5000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15"/>
                          <w:kern w:val="0"/>
                          <w:sz w:val="21"/>
                          <w:szCs w:val="21"/>
                          <w:bdr w:val="none" w:color="auto" w:sz="0" w:space="0"/>
                          <w:lang w:val="en-US" w:eastAsia="zh-CN" w:bidi="ar"/>
                        </w:rPr>
                        <w:t>元/月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EEEEEE" w:sz="6" w:space="18"/>
                          <w:right w:val="none" w:color="auto" w:sz="0" w:space="0"/>
                        </w:pBdr>
                        <w:spacing w:before="0" w:beforeAutospacing="0" w:after="0" w:afterAutospacing="0" w:line="210" w:lineRule="atLeast"/>
                        <w:ind w:left="0" w:right="0" w:firstLine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15"/>
                          <w:kern w:val="0"/>
                          <w:sz w:val="28"/>
                          <w:szCs w:val="28"/>
                          <w:bdr w:val="none" w:color="auto" w:sz="0" w:space="0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15"/>
                          <w:kern w:val="0"/>
                          <w:sz w:val="28"/>
                          <w:szCs w:val="28"/>
                          <w:bdr w:val="none" w:color="auto" w:sz="0" w:space="0"/>
                          <w:lang w:val="en-US" w:eastAsia="zh-CN" w:bidi="ar"/>
                        </w:rPr>
                        <w:t>学历：不限经验：不限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EEEEEE" w:sz="6" w:space="18"/>
                          <w:right w:val="none" w:color="auto" w:sz="0" w:space="0"/>
                        </w:pBdr>
                        <w:spacing w:before="0" w:beforeAutospacing="0" w:after="0" w:afterAutospacing="0" w:line="210" w:lineRule="atLeast"/>
                        <w:ind w:left="0" w:right="0" w:firstLine="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15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auto"/>
                          <w:spacing w:val="15"/>
                          <w:kern w:val="0"/>
                          <w:sz w:val="28"/>
                          <w:szCs w:val="28"/>
                          <w:bdr w:val="none" w:color="auto" w:sz="0" w:space="0"/>
                          <w:lang w:val="en-US" w:eastAsia="zh-CN" w:bidi="ar"/>
                        </w:rPr>
                        <w:t>招聘人数：10人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60" w:lineRule="atLeast"/>
                        <w:ind w:left="0" w:right="0"/>
                        <w:jc w:val="left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职位类型：全职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发布时间：2019-06-28T02:58:15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有效日期：2020-06-30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beforeAutospacing="0" w:after="0" w:afterLines="5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基本要求：年龄不限性别不限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beforeAutospacing="0" w:after="0" w:afterLines="5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Chinese Quote" w:hAnsi="Chinese Quote" w:eastAsia="宋体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工作地点：南宁 青秀区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beforeAutospacing="0" w:after="0" w:afterLines="5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kern w:val="0"/>
                          <w:sz w:val="24"/>
                          <w:szCs w:val="24"/>
                          <w:bdr w:val="none" w:color="auto" w:sz="0" w:space="0"/>
                          <w:shd w:val="clear" w:fill="FFFFFF"/>
                          <w:lang w:val="en-US" w:eastAsia="zh-CN" w:bidi="ar"/>
                        </w:rPr>
                        <w:t>职位描述：</w:t>
                      </w: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人事专员（助理）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50" w:beforeAutospacing="0" w:after="0" w:afterLines="5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工作内容</w:t>
                      </w:r>
                      <w:r>
                        <w:rPr>
                          <w:rFonts w:hint="eastAsia" w:ascii="Chinese Quote" w:hAnsi="Chinese Quote" w:eastAsia="宋体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  <w:lang w:eastAsia="zh-CN"/>
                        </w:rPr>
                        <w:t>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1 执行并完善公司的人事制度与计划，培训与发展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2 负责招聘工作，招聘网站的管理，通过电话网络邀约来访面试接待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3 办理员工的入职、转正、离职等手续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4 负责员工档案管理，对文档进行及时更新和存档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5 领导安排的其它工作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职位要求</w:t>
                      </w:r>
                      <w:r>
                        <w:rPr>
                          <w:rFonts w:hint="eastAsia" w:ascii="Chinese Quote" w:hAnsi="Chinese Quote" w:eastAsia="宋体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  <w:lang w:eastAsia="zh-CN"/>
                        </w:rPr>
                        <w:t>：</w:t>
                      </w: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 xml:space="preserve"> </w:t>
                      </w:r>
                      <w:r>
                        <w:rPr>
                          <w:rFonts w:hint="eastAsia" w:ascii="Chinese Quote" w:hAnsi="Chinese Quote" w:eastAsia="宋体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8岁以上 ，男女不限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工作时间：10：00-18：00月休6天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Chinese Quote" w:hAnsi="Chinese Quote" w:eastAsia="Chinese Quote" w:cs="Chinese Quote"/>
                          <w:b w:val="0"/>
                          <w:i w:val="0"/>
                          <w:caps w:val="0"/>
                          <w:color w:val="000000"/>
                          <w:spacing w:val="15"/>
                          <w:sz w:val="24"/>
                          <w:szCs w:val="24"/>
                          <w:bdr w:val="none" w:color="auto" w:sz="0" w:space="0"/>
                          <w:shd w:val="clear" w:fill="FFFFFF"/>
                        </w:rPr>
                        <w:t>工作地址：南宁市青秀区丽原·天际停车场-出入口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438150</wp:posOffset>
                </wp:positionV>
                <wp:extent cx="3289300" cy="852170"/>
                <wp:effectExtent l="4445" t="4445" r="2095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9625" y="438150"/>
                          <a:ext cx="3289300" cy="852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pacing w:val="20"/>
                                <w:sz w:val="56"/>
                                <w:szCs w:val="160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pacing w:val="20"/>
                                <w:sz w:val="56"/>
                                <w:szCs w:val="160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 xml:space="preserve"> 招  聘  简  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75pt;margin-top:34.5pt;height:67.1pt;width:259pt;z-index:251634688;mso-width-relative:page;mso-height-relative:page;" fillcolor="#FFFFFF [3201]" filled="t" stroked="t" coordsize="21600,21600" o:gfxdata="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59wlL2QAAAAoBAAAPAAAAAAAAAAEAIAAAACIAAABk&#10;cnMvZG93bnJldi54bWxQSwECFAAUAAAACACHTuJA5Ya8VT4CAAB1BAAADgAAAAAAAAABACAAAAAo&#10;AQAAZHJzL2Uyb0RvYy54bWxQSwUGAAAAAAYABgBZAQAA2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auto"/>
                          <w:spacing w:val="20"/>
                          <w:sz w:val="56"/>
                          <w:szCs w:val="160"/>
                          <w:lang w:val="en-US" w:eastAsia="zh-CN"/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pacing w:val="20"/>
                          <w:sz w:val="56"/>
                          <w:szCs w:val="160"/>
                          <w:lang w:val="en-US" w:eastAsia="zh-CN"/>
                          <w14:textOutline w14:w="9525">
                            <w14:round/>
                          </w14:textOutline>
                        </w:rPr>
                        <w:t xml:space="preserve"> 招  聘  简  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-7127875</wp:posOffset>
                </wp:positionH>
                <wp:positionV relativeFrom="paragraph">
                  <wp:posOffset>-5767705</wp:posOffset>
                </wp:positionV>
                <wp:extent cx="17043400" cy="17043400"/>
                <wp:effectExtent l="0" t="0" r="6350" b="6350"/>
                <wp:wrapNone/>
                <wp:docPr id="15" name="矩形: 圆角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0" cy="17043400"/>
                        </a:xfrm>
                        <a:prstGeom prst="roundRect">
                          <a:avLst/>
                        </a:prstGeom>
                        <a:solidFill>
                          <a:srgbClr val="3D4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57" o:spid="_x0000_s1026" o:spt="2" style="position:absolute;left:0pt;margin-left:-561.25pt;margin-top:-454.15pt;height:1342pt;width:1342pt;z-index:251632640;v-text-anchor:middle;mso-width-relative:page;mso-height-relative:page;" fillcolor="#3D4048" filled="t" stroked="f" coordsize="21600,21600" arcsize="0.166666666666667" o:gfxdata="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V8fPfeAAAAEAEAAA8AAAAAAAAAAQAgAAAAIgAAAGRycy9kb3ducmV2LnhtbFBLAQIUABQA&#10;AAAIAIdO4kAQQm1o6gEAAJkDAAAOAAAAAAAAAAEAIAAAAC0BAABkcnMvZTJvRG9jLnhtbFBLBQYA&#10;AAAABgAGAFkBAACJ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4056380</wp:posOffset>
                </wp:positionV>
                <wp:extent cx="163195" cy="137795"/>
                <wp:effectExtent l="0" t="0" r="8255" b="0"/>
                <wp:wrapNone/>
                <wp:docPr id="14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3426" cy="13793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50.8pt;margin-top:319.4pt;height:10.85pt;width:12.85pt;z-index:251632640;v-text-anchor:middle;mso-width-relative:page;mso-height-relative:page;" fillcolor="#FFFFFF" filled="t" stroked="f" coordsize="3261356,2766950" o:gfxdata="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63426,69080;163426,131313;163341,132066;163173,132736;163004,133323;162583,133909;162246,134495;161825,135082;161235,135584;160477,136087;159129,136924;157444,137511;155591,137846;153654,137930;9856,137930;7918,137846;6065,137511;4380,136924;2864,136087;2358,135584;1769,135082;1263,134495;842,133909;421,133323;252,132736;84,132066;0,131313;0,69247;9856,71844;20386,74524;33106,77539;39845,79215;46753,80722;53492,82062;60147,83319;66465,84408;72278,85162;77416,85748;79606,85915;81713,85999;83819,85915;86177,85748;91232,85162;96960,84408;103278,83319;109933,82062;116756,80555;123580,79047;130403,77456;143039,74440;153654,71676;75596,60141;71017,64696;71017,65522;75596,70077;87830,70077;92408,65522;92408,64696;87830,60141;81713,8688;55853,23381;55683,24557;107742,24557;107572,23381;81713,8688;81713,0;113748,24351;113761,24557;153654,24557;155591,24641;157444,24976;159129,25562;160477,26400;161235,26902;161825,27405;162246,27991;162583,28577;163004,29164;163173,29750;163341,30420;163426,31174;163426,66143;163425,66143;163425,66143;153654,68740;143040,71504;130404,74519;123580,76110;116757,77618;109933,79126;103278,80382;96960,81471;91232,82225;86177,82811;83819,82979;81713,83062;79607,82979;77416,82811;72278,82225;66465,81471;60147,80382;53492,79126;46753,77786;39845,76278;33106,74603;20386,71587;9856,68907;0,66311;0,66415;0,66415;0,48428;0,31174;84,30420;252,29750;421,29164;842,28577;1263,27991;1769,27405;2358,26902;2864,26400;4380,25562;6065,24976;7918,24641;9856,24557;49664,24557;49677,24351;81713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5474335</wp:posOffset>
            </wp:positionH>
            <wp:positionV relativeFrom="paragraph">
              <wp:posOffset>327025</wp:posOffset>
            </wp:positionV>
            <wp:extent cx="1260475" cy="1454150"/>
            <wp:effectExtent l="38100" t="38100" r="53975" b="50800"/>
            <wp:wrapNone/>
            <wp:docPr id="136" name="图片 136" descr="C:\Users\lenovo\Desktop\QQ图片20190630155024.jpgQQ图片2019063015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lenovo\Desktop\QQ图片20190630155024.jpgQQ图片2019063015502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454150"/>
                    </a:xfrm>
                    <a:prstGeom prst="ellipse">
                      <a:avLst/>
                    </a:prstGeom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2159635"/>
            <wp:effectExtent l="0" t="0" r="3175" b="0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15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734060</wp:posOffset>
                </wp:positionV>
                <wp:extent cx="4148455" cy="535940"/>
                <wp:effectExtent l="0" t="0" r="0" b="0"/>
                <wp:wrapNone/>
                <wp:docPr id="1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48"/>
                                <w:szCs w:val="48"/>
                                <w:lang w:val="en-US" w:eastAsia="zh-CN"/>
                              </w:rPr>
                              <w:t>苏美芳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人事助理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7.35pt;margin-top:57.8pt;height:42.2pt;width:326.65pt;z-index:251621376;mso-width-relative:page;mso-height-relative:page;" filled="f" stroked="f" coordsize="21600,21600" o:gfxdata="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TFiEPWAAAACgEAAA8AAAAAAAAA&#10;AQAgAAAAIgAAAGRycy9kb3ducmV2LnhtbFBLAQIUABQAAAAIAIdO4kA0vtXjoQEAABI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70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48"/>
                          <w:szCs w:val="48"/>
                          <w:lang w:val="en-US" w:eastAsia="zh-CN"/>
                        </w:rPr>
                        <w:t>苏美芳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>人事助理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1323340</wp:posOffset>
                </wp:positionV>
                <wp:extent cx="1518920" cy="320040"/>
                <wp:effectExtent l="0" t="0" r="0" b="0"/>
                <wp:wrapNone/>
                <wp:docPr id="12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生日：199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7.11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59.45pt;margin-top:104.2pt;height:25.2pt;width:119.6pt;z-index:251622400;mso-width-relative:page;mso-height-relative:page;" filled="f" stroked="f" coordsize="21600,21600" o:gfxdata="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lqspA1wAAAAsBAAAPAAAAAAAAAAEA&#10;IAAAACIAAABkcnMvZG93bnJldi54bWxQSwECFAAUAAAACACHTuJAmZlO9J4BAAAS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</w:rPr>
                        <w:t>生日：199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7.11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1622425</wp:posOffset>
                </wp:positionV>
                <wp:extent cx="1971675" cy="320040"/>
                <wp:effectExtent l="0" t="0" r="0" b="0"/>
                <wp:wrapNone/>
                <wp:docPr id="12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广西民族师范学院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9.45pt;margin-top:127.75pt;height:25.2pt;width:155.25pt;z-index:251623424;mso-width-relative:page;mso-height-relative:page;" filled="f" stroked="f" coordsize="21600,21600" o:gfxdata="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2+L3DNgAAAALAQAADwAAAAAA&#10;AAABACAAAAAiAAAAZHJzL2Rvd25yZXYueG1sUEsBAhQAFAAAAAgAh07iQBuv/OehAQAAEg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广西民族师范学院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1411605</wp:posOffset>
                </wp:positionV>
                <wp:extent cx="162560" cy="161925"/>
                <wp:effectExtent l="0" t="0" r="8890" b="9525"/>
                <wp:wrapNone/>
                <wp:docPr id="130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61925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08556" h="607639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4.05pt;margin-top:111.15pt;height:12.75pt;width:12.8pt;z-index:251624448;mso-width-relative:page;mso-height-relative:page;" fillcolor="#3D4048" filled="t" stroked="f" coordsize="608556,607639" o:gfxdata="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" path="m369302,317471c346405,317471,334055,327172,334055,344357c334055,361820,346405,371521,369302,371521c392060,371521,404827,362097,404827,344357c404827,327172,392060,317471,369302,317471xm369302,232516c350013,232516,339328,241108,339328,256492c339328,271321,350013,279498,369302,279498c388452,279498,399138,271321,399138,256492c399138,241108,388452,232516,369302,232516xm154327,200124l245215,200124,245215,407234,192503,407234,192503,242393,154327,242393xm369025,198007c414541,198007,443266,219488,443266,253581c443266,271598,433552,287536,417178,296405c440075,305830,454229,325648,454229,348792c454229,385934,421063,409633,369302,409633c317403,409633,284237,386350,284237,349624c284237,325925,299640,305830,323647,296405c306162,286704,294922,270073,294922,252057c294922,218934,323925,198007,369025,198007xm484719,23287l526631,23287,526631,81473,585058,81473,585058,123311,526631,123311,526631,181636,484719,181636,484719,123311,426709,123311,426709,81473,484719,81473xm304209,0c331687,0,358611,3603,384702,10809l384702,66515c358888,57785,331826,53350,304209,53350c165982,53350,53431,165732,53431,303750c53431,441907,165982,554289,304209,554289c442574,554289,555125,441907,555125,303750c555125,276313,550684,249291,541941,223378l597731,223378c604948,249569,608556,276451,608556,303750c608556,471284,471995,607639,304209,607639c136561,607639,0,471284,0,303750c0,136355,136561,0,304209,0xe">
                <v:path o:connectlocs="98649,84600;89234,91765;98649,99003;108139,91765;98649,84600;98649,61961;90642,68350;98649,74481;106619,68350;98649,61961;41224,53329;65502,53329;65502,108520;51422,108520;51422,64593;41224,64593;98575,52765;118407,67574;111438,78986;121335,92946;98649,109159;75926,93168;86453,78986;78780,67168;98575,52765;129480,6205;140675,6205;140675,21711;156283,21711;156283,32860;140675,32860;140675,48402;129480,48402;129480,32860;113984,32860;113984,21711;129480,21711;81261,0;102763,2880;102763,17725;81261,14216;14272,80943;81261,147708;148287,80943;144765,59526;159668,59526;162560,80943;81261,161925;0,80943;81261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1708150</wp:posOffset>
                </wp:positionV>
                <wp:extent cx="161925" cy="162560"/>
                <wp:effectExtent l="0" t="0" r="9525" b="8890"/>
                <wp:wrapNone/>
                <wp:docPr id="13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62560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44.1pt;margin-top:134.5pt;height:12.8pt;width:12.75pt;z-index:251625472;mso-width-relative:page;mso-height-relative:page;" fillcolor="#3D4048" filled="t" stroked="f" coordsize="5054,5072" o:gfxdata="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<v:path o:connectlocs="160258,146919;143438,109612;128796,100157;109509,100157;130174,49229;80962,0;31750,49229;52255,100157;33096,100157;18454,109612;1666,146919;2210,157656;11758,162560;150166,162560;159682,157656;160258,146919;80962,27050;103101,49229;80962,71408;58791,49229;80962,27050;17749,147592;32071,115830;33192,115093;62187,115093;69268,124419;80962,134547;92496,124419;99577,115093;128732,115093;129853,115830;144143,147592;17749,147592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1322705</wp:posOffset>
                </wp:positionV>
                <wp:extent cx="1680845" cy="320040"/>
                <wp:effectExtent l="0" t="0" r="0" b="0"/>
                <wp:wrapNone/>
                <wp:docPr id="13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手机：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13978726345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34.55pt;margin-top:104.15pt;height:25.2pt;width:132.35pt;z-index:251626496;mso-width-relative:page;mso-height-relative:page;" filled="f" stroked="f" coordsize="21600,21600" o:gfxdata="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Mwx3M2AAAAAsBAAAPAAAAAAAA&#10;AAEAIAAAACIAAABkcnMvZG93bnJldi54bWxQSwECFAAUAAAACACHTuJAp78W16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</w:rPr>
                        <w:t>手机：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13978726345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1412240</wp:posOffset>
                </wp:positionV>
                <wp:extent cx="111125" cy="179070"/>
                <wp:effectExtent l="0" t="0" r="3175" b="0"/>
                <wp:wrapNone/>
                <wp:docPr id="13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1125" cy="179070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220.4pt;margin-top:111.2pt;height:14.1pt;width:8.75pt;z-index:251627520;mso-width-relative:page;mso-height-relative:page;" fillcolor="#3D4048" filled="t" stroked="f" coordsize="4025,6467" o:gfxdata="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" path="m2819,0l2819,129,0,129,0,6467,4025,6467,4025,129,3593,129,3593,0,2819,0,2819,0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>
                <v:path o:connectlocs="77828,0;77828,3571;0,3571;0,179070;111125,179070;111125,3571;99198,3571;99198,0;77828,0;77828,0;33296,167329;11899,167329;11899,153041;33296,153041;33296,167329;33296,167329;33296,142768;11899,142768;11899,128480;33296,128480;33296,142768;33296,142768;66260,167329;44864,167329;44864,153041;66260,153041;66260,167329;66260,142768;44864,142768;44864,128480;66260,128480;66260,142768;99198,167329;77828,167329;77828,153041;99198,153041;99198,167329;99198,142768;77828,142768;77828,128480;99198,128480;99198,142768;99198,115854;11899,115854;11899,14786;99198,14786;99198,115854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1621790</wp:posOffset>
                </wp:positionV>
                <wp:extent cx="2189480" cy="320040"/>
                <wp:effectExtent l="0" t="0" r="0" b="0"/>
                <wp:wrapNone/>
                <wp:docPr id="13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邮箱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1467065414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234.55pt;margin-top:127.7pt;height:25.2pt;width:172.4pt;z-index:251628544;mso-width-relative:page;mso-height-relative:page;" filled="f" stroked="f" coordsize="21600,21600" o:gfxdata="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U55N/2QAAAAsBAAAPAAAAAAAA&#10;AAEAIAAAACIAAABkcnMvZG93bnJldi54bWxQSwECFAAUAAAACACHTuJA8bN9Ip8BAAAS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</w:rPr>
                        <w:t>邮箱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1467065414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auto"/>
                          <w:kern w:val="24"/>
                          <w:sz w:val="24"/>
                          <w:szCs w:val="24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1726565</wp:posOffset>
                </wp:positionV>
                <wp:extent cx="144780" cy="144145"/>
                <wp:effectExtent l="0" t="0" r="7620" b="8255"/>
                <wp:wrapNone/>
                <wp:docPr id="135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4780" cy="144145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D4048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219.1pt;margin-top:135.95pt;height:11.35pt;width:11.4pt;z-index:251629568;mso-width-relative:page;mso-height-relative:page;" fillcolor="#3D4048" filled="t" stroked="f" coordsize="607639,606722" o:gfxdata="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<v:path o:connectlocs="96513,108100;114607,108100;120652,114099;114607,120120;96513,120120;90489,114099;96513,108100;12066,54706;12066,132131;132713,132131;132713,54706;76196,100734;68562,100734;22924,48055;72379,88340;121833,48055;24133,30023;24133,36041;120646,36041;120646,30023;114602,30023;30156,30023;36200,12013;36200,18010;108579,18010;108579,12013;30156,0;114602,0;120646,5996;120646,18010;126669,18010;132713,24027;132713,36041;138735,36041;138757,36041;139351,36062;139647,36104;139923,36147;140284,36231;140496,36294;140814,36400;141047,36484;141323,36611;141598,36738;141810,36865;142086,37055;142277,37181;142574,37392;142765,37582;142998,37793;143401,38237;143486,38343;143762,38701;143889,38912;144059,39208;144186,39462;144313,39757;144419,40031;144504,40306;144589,40602;144652,40876;144716,41235;144737,41446;144758,41911;144780,42037;144780,42059;144780,138127;138735,144145;6022,144145;0,138127;0,42059;0,42037;0,41911;21,41446;63,41214;106,40876;169,40602;254,40306;360,40031;466,39757;593,39462;699,39208;890,38912;1017,38701;1293,38343;1357,38237;1378,38237;1760,37793;1993,37582;2205,37392;2502,37181;2672,37055;2969,36865;3181,36738;3456,36611;3711,36484;3944,36400;4283,36294;4495,36231;4856,36147;5110,36104;5428,36062;6022,36041;12066,36041;12066,24027;18089,18010;24133,18010;24133,5996;30156,0" o:connectangles="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2632710</wp:posOffset>
                </wp:positionV>
                <wp:extent cx="6609715" cy="7524115"/>
                <wp:effectExtent l="0" t="0" r="0" b="0"/>
                <wp:wrapNone/>
                <wp:docPr id="137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715" cy="7524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240" w:afterAutospacing="0" w:line="360" w:lineRule="exact"/>
                              <w:ind w:left="72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教育背景 / Education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6.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09—20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.6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广西民族师范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学院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人力资源管理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管理 / 本科学历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主修课程：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</w:rPr>
                              <w:t>管理学、劳动经济学、人力资源管理规划、员工招聘与录用、培训与开发、薪酬管理、绩效管理、办公软件自动化应用、员工关系管理、组织行为学等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3"/>
                              <w:spacing w:before="0" w:beforeAutospacing="0" w:after="240" w:afterAutospacing="0" w:line="360" w:lineRule="exact"/>
                              <w:ind w:left="720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0" w:beforeAutospacing="0" w:after="240" w:afterAutospacing="0" w:line="360" w:lineRule="exact"/>
                              <w:ind w:left="72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工作经历 / Experience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广西南宁威尼斯国际影城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后台场务/前台销售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后台场务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负责检票、验票，影厅巡逻，开场散场打扫卫生。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前台销售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 w:val="0"/>
                                <w:bCs w:val="0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负责售票、售卖零食、前台客服服务等。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02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.04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深圳富士康科技有限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公司       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操作员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操作员：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负责流水线加工。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3"/>
                              <w:spacing w:before="0" w:beforeAutospacing="0" w:after="240" w:afterAutospacing="0" w:line="360" w:lineRule="exact"/>
                              <w:ind w:left="72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荣誉奖励 / Certificate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技能类：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英语，有一定的听说读写能力。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软件类：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熟练使用Office 办公软件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熟练制作培训课件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>荣誉类：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</w:rPr>
                              <w:t>获得“普通话手抄报绘画比赛”优秀奖；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eastAsia="zh-CN"/>
                              </w:rPr>
                              <w:t>获得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2017年度《崇左市”十三五“人才兴市问题及对策研究》论文比赛优秀奖。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0" w:beforeAutospacing="0" w:after="240" w:afterAutospacing="0" w:line="360" w:lineRule="exact"/>
                              <w:ind w:left="720"/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3"/>
                              <w:spacing w:before="0" w:beforeAutospacing="0" w:after="240" w:afterAutospacing="0" w:line="360" w:lineRule="exact"/>
                              <w:ind w:left="720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自我评价 / About Me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360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4"/>
                                <w:szCs w:val="24"/>
                              </w:rPr>
                              <w:t xml:space="preserve">工作积极认真，细心负责，熟练运用办公自动化软件，善于工作中提出问题、发现问题、解决问题，有较强的分析能力；勤奋好学，踏实肯干，动手能力强，认真负责，有很强的社会责任感；坚毅不拔，吃苦耐劳，喜欢和勇于迎接新挑战。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37.35pt;margin-top:207.3pt;height:592.45pt;width:520.45pt;z-index:251631616;mso-width-relative:page;mso-height-relative:page;" filled="f" stroked="f" coordsize="21600,21600" o:gfxdata="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YYu7R2AAAAAwBAAAPAAAA&#10;AAAAAAEAIAAAACIAAABkcnMvZG93bnJldi54bWxQSwECFAAUAAAACACHTuJABwF10qMBAAATAwAA&#10;DgAAAAAAAAABACAAAAAn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240" w:afterAutospacing="0" w:line="360" w:lineRule="exact"/>
                        <w:ind w:left="720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</w:rPr>
                        <w:t>教育背景 / Education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6.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09—20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.6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广西民族师范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学院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人力资源管理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管理 / 本科学历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</w:rPr>
                        <w:t>主修课程：</w:t>
                      </w:r>
                      <w:r>
                        <w:rPr>
                          <w:rFonts w:ascii="微软雅黑" w:hAnsi="微软雅黑" w:eastAsia="微软雅黑" w:cs="微软雅黑"/>
                          <w:color w:val="auto"/>
                          <w:sz w:val="24"/>
                          <w:szCs w:val="24"/>
                        </w:rPr>
                        <w:t>管理学、劳动经济学、人力资源管理规划、员工招聘与录用、培训与开发、薪酬管理、绩效管理、办公软件自动化应用、员工关系管理、组织行为学等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</w:rPr>
                        <w:t>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3"/>
                        <w:spacing w:before="0" w:beforeAutospacing="0" w:after="240" w:afterAutospacing="0" w:line="360" w:lineRule="exact"/>
                        <w:ind w:left="720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3"/>
                        <w:spacing w:before="0" w:beforeAutospacing="0" w:after="240" w:afterAutospacing="0" w:line="360" w:lineRule="exact"/>
                        <w:ind w:left="720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</w:rPr>
                        <w:t>工作经历 / Experience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-201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广西南宁威尼斯国际影城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后台场务/前台销售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后台场务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负责检票、验票，影厅巡逻，开场散场打扫卫生。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前台销售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theme="minorBidi"/>
                          <w:b w:val="0"/>
                          <w:bCs w:val="0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负责售票、售卖零食、前台客服服务等。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02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-201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.04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深圳富士康科技有限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公司       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操作员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操作员：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负责流水线加工。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3"/>
                        <w:spacing w:before="0" w:beforeAutospacing="0" w:after="240" w:afterAutospacing="0" w:line="360" w:lineRule="exact"/>
                        <w:ind w:left="720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</w:rPr>
                        <w:t>荣誉奖励 / Certificate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技能类：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  <w:lang w:val="en-US" w:eastAsia="zh-CN"/>
                        </w:rPr>
                        <w:t>英语，有一定的听说读写能力。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软件类：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</w:rPr>
                        <w:t>熟练使用Office 办公软件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</w:rPr>
                        <w:t>熟练制作培训课件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4"/>
                          <w:szCs w:val="24"/>
                        </w:rPr>
                        <w:t>荣誉类：</w:t>
                      </w:r>
                      <w:r>
                        <w:rPr>
                          <w:rFonts w:ascii="微软雅黑" w:hAnsi="微软雅黑" w:eastAsia="微软雅黑" w:cs="微软雅黑"/>
                          <w:color w:val="auto"/>
                          <w:sz w:val="24"/>
                          <w:szCs w:val="24"/>
                        </w:rPr>
                        <w:t>获得“普通话手抄报绘画比赛”优秀奖；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eastAsia="zh-CN"/>
                        </w:rPr>
                        <w:t>获得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  <w:t>2017年度《崇左市”十三五“人才兴市问题及对策研究》论文比赛优秀奖。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="微软雅黑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pStyle w:val="3"/>
                        <w:spacing w:before="0" w:beforeAutospacing="0" w:after="240" w:afterAutospacing="0" w:line="360" w:lineRule="exact"/>
                        <w:ind w:left="720"/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3"/>
                        <w:spacing w:before="0" w:beforeAutospacing="0" w:after="240" w:afterAutospacing="0" w:line="360" w:lineRule="exact"/>
                        <w:ind w:left="720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auto"/>
                          <w:kern w:val="24"/>
                          <w:sz w:val="28"/>
                          <w:szCs w:val="28"/>
                        </w:rPr>
                        <w:t>自我评价 / About Me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360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4"/>
                          <w:szCs w:val="24"/>
                        </w:rPr>
                        <w:t xml:space="preserve">工作积极认真，细心负责，熟练运用办公自动化软件，善于工作中提出问题、发现问题、解决问题，有较强的分析能力；勤奋好学，踏实肯干，动手能力强，认真负责，有很强的社会责任感；坚毅不拔，吃苦耐劳，喜欢和勇于迎接新挑战。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76835</wp:posOffset>
                </wp:positionV>
                <wp:extent cx="4148455" cy="535940"/>
                <wp:effectExtent l="0" t="0" r="0" b="0"/>
                <wp:wrapNone/>
                <wp:docPr id="14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ascii="Impact" w:hAnsi="Impact" w:eastAsia="微软雅黑" w:cs="Times New Roman"/>
                                <w:color w:val="554F4D"/>
                                <w:kern w:val="24"/>
                                <w:sz w:val="40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7.35pt;margin-top:6.05pt;height:42.2pt;width:326.65pt;z-index:251633664;mso-width-relative:page;mso-height-relative:page;" filled="f" stroked="f" coordsize="21600,21600" o:gfxdata="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lmsYm1gAAAAgBAAAPAAAAAAAA&#10;AAEAIAAAACIAAABkcnMvZG93bnJldi54bWxQSwECFAAUAAAACACHTuJALdFP+qIBAAASAwAADgAA&#10;AAAAAAABACAAAAAl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700" w:lineRule="exact"/>
                      </w:pPr>
                      <w:r>
                        <w:rPr>
                          <w:rFonts w:ascii="Impact" w:hAnsi="Impact" w:eastAsia="微软雅黑" w:cs="Times New Roman"/>
                          <w:color w:val="554F4D"/>
                          <w:kern w:val="24"/>
                          <w:sz w:val="40"/>
                          <w:szCs w:val="4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614045</wp:posOffset>
                </wp:positionV>
                <wp:extent cx="6496050" cy="9622790"/>
                <wp:effectExtent l="4445" t="4445" r="14605" b="1206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62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1260" w:lineRule="exact"/>
                              <w:jc w:val="center"/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96"/>
                                <w:szCs w:val="9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600" w:lineRule="exact"/>
                              <w:jc w:val="center"/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 xml:space="preserve">       我是一个性格外向又活泼的女孩,兴趣广泛,责任心强,能吃苦耐劳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爱岗敬业,并愿意从基层做起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学习能力强,善于沟通,愿意为公司贡献自己的力量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我的能力等待你们的见证。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我的理念是：在年轻的季节我甘愿吃苦受累，只愿通过自己富有激情、积极主动的努力实现自身价值并在工作中做出最大的贡献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作为初学者，我具备出色的学习能力并且乐于学习、敢于创新，不断追求卓越;作为参与者，我具备诚实可信的品格、富有团队合作精神;作为领导者，我具备做事干练、果断的风格，良好的沟通和人际协调能力。受过系统的计算机相关专业知识训练，有在公司的实习经历;有很强的忍耐力、意志力和吃苦耐劳的品质，对工作认真负责，积极进取，个性乐观执着，敢于面对困难与挑战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本人性格开朗、乐观，德智体美全面发展。工作塌实、认真并具备较强的合作意识及一定的组织能力。对环境具有良好的适应性，能够协助上级出色地完成各项工作。勇于面对现实，以市场为导向不断提高自我!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请给我一次机会，我必将还您以夺目的光彩!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态度决定一切!无论是学习还是工作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无论做什么事情，只要有“态度”的努力、尽力、全力就一定可以做到最好。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有人说在学校学不到什么，没有什么经验。可我却不这样想，我在学校里学到了许多：学会了做人，做知道回报的人;学会了学习，有态度认真的学习;学会了工作，像学习一样的工作;学到了经验，“态度决定一切”的经验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相信我自己可以，我会用学习的态度去工作，因为工作本来就是学习的过程+学习的积累，因为我有态度。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</w:rPr>
                              <w:t>　　要么不做，要做就要做到最好!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jc w:val="right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苏美芳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.06.2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附件1:个人简历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附件2：毕业生就业推荐表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附件3：成绩单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附件4：奖励证书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48.35pt;height:757.7pt;width:511.5pt;z-index:251661312;mso-width-relative:page;mso-height-relative:page;" fillcolor="#FFFFFF [3201]" filled="t" stroked="t" coordsize="21600,21600" o:gfxdata="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+dEyb1wAAAAsBAAAPAAAAAAAAAAEAIAAAACIAAABkcnMv&#10;ZG93bnJldi54bWxQSwECFAAUAAAACACHTuJAPioNAD0CAABq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 w:line="1260" w:lineRule="exact"/>
                        <w:jc w:val="center"/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 w:themeColor="text1" w:themeTint="D9"/>
                          <w:kern w:val="24"/>
                          <w:sz w:val="96"/>
                          <w:szCs w:val="9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600" w:lineRule="exact"/>
                        <w:jc w:val="center"/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</w:rPr>
                        <w:t>尊敬的领导：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 xml:space="preserve">       我是一个性格外向又活泼的女孩,兴趣广泛,责任心强,能吃苦耐劳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爱岗敬业,并愿意从基层做起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lang w:eastAsia="zh-CN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学习能力强,善于沟通,愿意为公司贡献自己的力量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我的能力等待你们的见证。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我的理念是：在年轻的季节我甘愿吃苦受累，只愿通过自己富有激情、积极主动的努力实现自身价值并在工作中做出最大的贡献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作为初学者，我具备出色的学习能力并且乐于学习、敢于创新，不断追求卓越;作为参与者，我具备诚实可信的品格、富有团队合作精神;作为领导者，我具备做事干练、果断的风格，良好的沟通和人际协调能力。受过系统的计算机相关专业知识训练，有在公司的实习经历;有很强的忍耐力、意志力和吃苦耐劳的品质，对工作认真负责，积极进取，个性乐观执着，敢于面对困难与挑战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本人性格开朗、乐观，德智体美全面发展。工作塌实、认真并具备较强的合作意识及一定的组织能力。对环境具有良好的适应性，能够协助上级出色地完成各项工作。勇于面对现实，以市场为导向不断提高自我!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请给我一次机会，我必将还您以夺目的光彩!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态度决定一切!无论是学习还是工作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无论做什么事情，只要有“态度”的努力、尽力、全力就一定可以做到最好。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有人说在学校学不到什么，没有什么经验。可我却不这样想，我在学校里学到了许多：学会了做人，做知道回报的人;学会了学习，有态度认真的学习;学会了工作，像学习一样的工作;学到了经验，“态度决定一切”的经验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相信我自己可以，我会用学习的态度去工作，因为工作本来就是学习的过程+学习的积累，因为我有态度。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</w:rPr>
                        <w:t>　　要么不做，要做就要做到最好!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440" w:lineRule="exact"/>
                        <w:jc w:val="right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>苏美芳</w:t>
                      </w:r>
                    </w:p>
                    <w:p>
                      <w:pPr>
                        <w:jc w:val="right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</w:rPr>
                        <w:t>.06.2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附件1:个人简历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附件2：毕业生就业推荐表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附件3：成绩单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2"/>
                          <w:szCs w:val="22"/>
                          <w:lang w:val="en-US" w:eastAsia="zh-CN"/>
                        </w:rPr>
                        <w:t>附件4：奖励证书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351155</wp:posOffset>
                </wp:positionV>
                <wp:extent cx="6863080" cy="9966325"/>
                <wp:effectExtent l="0" t="0" r="13970" b="15875"/>
                <wp:wrapNone/>
                <wp:docPr id="1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996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26.5pt;margin-top:27.65pt;height:784.75pt;width:540.4pt;z-index:251660288;v-text-anchor:middle;mso-width-relative:page;mso-height-relative:page;" fillcolor="#FFFFFF" filled="t" stroked="f" coordsize="21600,21600" o:gfxdata="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tt5+toA&#10;AAALAQAADwAAAAAAAAABACAAAAAiAAAAZHJzL2Rvd25yZXYueG1sUEsBAhQAFAAAAAgAh07iQAIf&#10;t9/kAQAAowMAAA4AAAAAAAAAAQAgAAAAKQEAAGRycy9lMm9Eb2MueG1sUEsFBgAAAAAGAAYAWQEA&#10;AH8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-7063105</wp:posOffset>
                </wp:positionH>
                <wp:positionV relativeFrom="paragraph">
                  <wp:posOffset>-5742305</wp:posOffset>
                </wp:positionV>
                <wp:extent cx="17043400" cy="17043400"/>
                <wp:effectExtent l="0" t="0" r="6350" b="6350"/>
                <wp:wrapNone/>
                <wp:docPr id="157" name="矩形: 圆角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0" cy="17043400"/>
                        </a:xfrm>
                        <a:prstGeom prst="roundRect">
                          <a:avLst/>
                        </a:prstGeom>
                        <a:solidFill>
                          <a:srgbClr val="3D404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157" o:spid="_x0000_s1026" o:spt="2" style="position:absolute;left:0pt;margin-left:-556.15pt;margin-top:-452.15pt;height:1342pt;width:1342pt;z-index:251620352;v-text-anchor:middle;mso-width-relative:page;mso-height-relative:page;" fillcolor="#3D4048" filled="t" stroked="f" coordsize="21600,21600" arcsize="0.166666666666667" o:gfxdata="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LJVBW3QAAABABAAAPAAAAAAAAAAEAIAAAACIAAABkcnMvZG93bnJldi54bWxQSwECFAAUAAAA&#10;CACHTuJAuBsMN+kBAACaAwAADgAAAAAAAAABACAAAAAsAQAAZHJzL2Uyb0RvYy54bWxQSwUGAAAA&#10;AAYABgBZAQAAhw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widowControl/>
        <w:jc w:val="left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474980</wp:posOffset>
                </wp:positionV>
                <wp:extent cx="2839085" cy="467360"/>
                <wp:effectExtent l="0" t="0" r="18415" b="889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4505" y="474980"/>
                          <a:ext cx="2839085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附件2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15pt;margin-top:37.4pt;height:36.8pt;width:223.55pt;z-index:251666432;mso-width-relative:page;mso-height-relative:page;" fillcolor="#FFFFFF [3201]" filled="t" stroked="f" coordsize="21600,21600" o:gfxdata="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lWT8vUAAAACQEAAA8AAAAAAAAAAQAgAAAAIgAAAGRycy9k&#10;b3ducmV2LnhtbFBLAQIUABQAAAAIAIdO4kAiXaM5PwIAAEsEAAAOAAAAAAAAAAEAIAAAACM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附件2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1260475</wp:posOffset>
            </wp:positionV>
            <wp:extent cx="6857365" cy="9142730"/>
            <wp:effectExtent l="0" t="0" r="635" b="1270"/>
            <wp:wrapNone/>
            <wp:docPr id="5" name="图片 5" descr="QQ图片2019063015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90630155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344805</wp:posOffset>
                </wp:positionV>
                <wp:extent cx="2334260" cy="485140"/>
                <wp:effectExtent l="4445" t="5080" r="23495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0230" y="344805"/>
                          <a:ext cx="2334260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附件3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9pt;margin-top:27.15pt;height:38.2pt;width:183.8pt;z-index:251667456;mso-width-relative:page;mso-height-relative:page;" fillcolor="#FFFFFF [3201]" filled="t" stroked="t" coordsize="21600,21600" o:gfxdata="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NOS5zYAAAACQEAAA8AAAAAAAAAAQAgAAAA&#10;IgAAAGRycy9kb3ducmV2LnhtbFBLAQIUABQAAAAIAIdO4kADBRyXRAIAAHYEAAAOAAAAAAAAAAEA&#10;IAAAACc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附件3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1316355</wp:posOffset>
            </wp:positionV>
            <wp:extent cx="6857365" cy="9142730"/>
            <wp:effectExtent l="0" t="0" r="635" b="1270"/>
            <wp:wrapNone/>
            <wp:docPr id="6" name="图片 6" descr="QQ图片2019063015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906301550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429260</wp:posOffset>
                </wp:positionV>
                <wp:extent cx="3679190" cy="784225"/>
                <wp:effectExtent l="4445" t="4445" r="12065" b="1143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8315" y="429260"/>
                          <a:ext cx="3679190" cy="78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附件4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45pt;margin-top:33.8pt;height:61.75pt;width:289.7pt;z-index:251668480;mso-width-relative:page;mso-height-relative:page;" fillcolor="#FFFFFF [3201]" filled="t" stroked="t" coordsize="21600,21600" o:gfxdata="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o3W2NcAAAAJAQAADwAAAAAAAAABACAAAAAiAAAA&#10;ZHJzL2Rvd25yZXYueG1sUEsBAhQAFAAAAAgAh07iQI9od6ZBAgAAdgQAAA4AAAAAAAAAAQAgAAAA&#10;JgEAAGRycy9lMm9Eb2MueG1sUEsFBgAAAAAGAAYAWQEAANk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附件4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1261110</wp:posOffset>
            </wp:positionV>
            <wp:extent cx="6857365" cy="9142730"/>
            <wp:effectExtent l="0" t="0" r="635" b="1270"/>
            <wp:wrapNone/>
            <wp:docPr id="7" name="图片 7" descr="QQ图片2019063015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906301550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447675</wp:posOffset>
                </wp:positionV>
                <wp:extent cx="3249930" cy="597535"/>
                <wp:effectExtent l="5080" t="4445" r="21590" b="76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4990" y="447675"/>
                          <a:ext cx="3249930" cy="59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附件4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7pt;margin-top:35.25pt;height:47.05pt;width:255.9pt;z-index:251669504;mso-width-relative:page;mso-height-relative:page;" fillcolor="#FFFFFF [3201]" filled="t" stroked="t" coordsize="21600,21600" o:gfxdata="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iJTa9gAAAAJAQAADwAAAAAAAAABACAAAAAi&#10;AAAAZHJzL2Rvd25yZXYueG1sUEsBAhQAFAAAAAgAh07iQC9CoxhDAgAAdgQAAA4AAAAAAAAAAQAg&#10;AAAAJwEAAGRycy9lMm9Eb2MueG1sUEsFBgAAAAAGAAYAWQEAANw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附件4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1167130</wp:posOffset>
            </wp:positionV>
            <wp:extent cx="6857365" cy="9142730"/>
            <wp:effectExtent l="0" t="0" r="635" b="1270"/>
            <wp:wrapNone/>
            <wp:docPr id="8" name="图片 8" descr="QQ图片2019063015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906301551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909955</wp:posOffset>
                </wp:positionV>
                <wp:extent cx="6105525" cy="8257540"/>
                <wp:effectExtent l="0" t="0" r="0" b="0"/>
                <wp:wrapNone/>
                <wp:docPr id="14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6440" y="909955"/>
                          <a:ext cx="6105525" cy="8257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440" w:lineRule="exact"/>
                              <w:jc w:val="righ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57.2pt;margin-top:71.65pt;height:650.2pt;width:480.75pt;z-index:251617280;mso-width-relative:page;mso-height-relative:page;" filled="f" stroked="f" coordsize="21600,21600" o:gfxdata="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VA+Id2gAAAA0BAAAPAAAAAAAAAAEAIAAAACIA&#10;AABkcnMvZG93bnJldi54bWxQSwECFAAUAAAACACHTuJAVMrAEJUBAAD4AgAADgAAAAAAAAABACAA&#10;AAAp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 w:line="440" w:lineRule="exact"/>
                        <w:jc w:val="right"/>
                        <w:rPr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auto"/>
                          <w:kern w:val="24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黑简体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1" w:fontKey="{C1ECC4AA-88E7-4AB2-BCFB-2E4EB159CF70}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  <w:embedRegular r:id="rId2" w:fontKey="{2A444685-3534-4792-AA35-E464D5D0466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5B47E184-4BE6-467B-AC12-9E68406C64F9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4" w:fontKey="{88746FD2-7605-4530-AC9A-350ACE2C4013}"/>
  </w:font>
  <w:font w:name="方正兰亭黑简体">
    <w:panose1 w:val="02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2E6D8FA1-A8F4-4B3E-9763-AC113486EEE0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96A8BA8C-B1E7-4B50-A9C6-60C56DC07E1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hinese Quot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142408"/>
    <w:rsid w:val="000A38E8"/>
    <w:rsid w:val="000E04DC"/>
    <w:rsid w:val="005325AA"/>
    <w:rsid w:val="006559EB"/>
    <w:rsid w:val="00735C23"/>
    <w:rsid w:val="00740E4F"/>
    <w:rsid w:val="007C2E65"/>
    <w:rsid w:val="008A741E"/>
    <w:rsid w:val="008D7B16"/>
    <w:rsid w:val="00AC2E33"/>
    <w:rsid w:val="00B0303F"/>
    <w:rsid w:val="00D46F8C"/>
    <w:rsid w:val="00F03BAC"/>
    <w:rsid w:val="079A7718"/>
    <w:rsid w:val="130342AF"/>
    <w:rsid w:val="1D0667C8"/>
    <w:rsid w:val="1D6F157A"/>
    <w:rsid w:val="1F142408"/>
    <w:rsid w:val="288A60B7"/>
    <w:rsid w:val="2B7B2EFF"/>
    <w:rsid w:val="34356CFF"/>
    <w:rsid w:val="45175E3A"/>
    <w:rsid w:val="4ABB0D9B"/>
    <w:rsid w:val="540818E7"/>
    <w:rsid w:val="6536068F"/>
    <w:rsid w:val="6D025AE3"/>
    <w:rsid w:val="73D16CF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5297236-c623-e04a-3a11-69b82d88e69f\&#22871;&#35013;&#31616;&#21382;&#22871;&#35013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套装简历套装.docx</Template>
  <Pages>3</Pages>
  <Words>0</Words>
  <Characters>0</Characters>
  <Lines>1</Lines>
  <Paragraphs>1</Paragraphs>
  <TotalTime>0</TotalTime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2019-06-25T03:05:00Z</dcterms:created>
  <dc:creator>这样下去你会变得傻fufu</dc:creator>
  <cp:lastModifiedBy>lenovo</cp:lastModifiedBy>
  <dcterms:modified xsi:type="dcterms:W3CDTF">2019-06-30T08:54:15Z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